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1BB539" w14:textId="0D69AF1B" w:rsidR="00D93566" w:rsidRDefault="00D93566" w:rsidP="00D93566">
      <w:pPr>
        <w:pStyle w:val="Kop1"/>
      </w:pPr>
      <w:r>
        <w:t>Invulfiche</w:t>
      </w:r>
    </w:p>
    <w:p w14:paraId="7AE7CFBD" w14:textId="1216C7F2" w:rsidR="00B63BA9" w:rsidRDefault="009E319C" w:rsidP="009E319C">
      <w:pPr>
        <w:pStyle w:val="Geenafstand"/>
      </w:pPr>
      <w:r>
        <w:t xml:space="preserve">Lees voor het invullen de inleiding </w:t>
      </w:r>
      <w:r w:rsidR="009E2426">
        <w:t xml:space="preserve">en instructies </w:t>
      </w:r>
      <w:r>
        <w:t xml:space="preserve">op </w:t>
      </w:r>
      <w:hyperlink r:id="rId7" w:history="1">
        <w:r>
          <w:rPr>
            <w:rStyle w:val="Hyperlink"/>
          </w:rPr>
          <w:t xml:space="preserve">jouw organisatie op gostrange.be | Go </w:t>
        </w:r>
        <w:proofErr w:type="spellStart"/>
        <w:r>
          <w:rPr>
            <w:rStyle w:val="Hyperlink"/>
          </w:rPr>
          <w:t>Strange</w:t>
        </w:r>
        <w:proofErr w:type="spellEnd"/>
        <w:r>
          <w:rPr>
            <w:rStyle w:val="Hyperlink"/>
          </w:rPr>
          <w:t>!</w:t>
        </w:r>
      </w:hyperlink>
      <w:r>
        <w:t xml:space="preserve"> </w:t>
      </w:r>
    </w:p>
    <w:p w14:paraId="629AFCAD" w14:textId="77777777" w:rsidR="00D93566" w:rsidRDefault="00D93566" w:rsidP="009E319C">
      <w:pPr>
        <w:pStyle w:val="Geenafstand"/>
      </w:pPr>
    </w:p>
    <w:p w14:paraId="7DD3D48B" w14:textId="7C15F3EB" w:rsidR="00AF20D1" w:rsidRDefault="00D93566" w:rsidP="009E319C">
      <w:pPr>
        <w:pStyle w:val="Geenafstand"/>
      </w:pPr>
      <w:r>
        <w:t xml:space="preserve">Voorbeelden nodig? Neem een kijkje in de bestaande fiches via de zoekfunctie: </w:t>
      </w:r>
      <w:hyperlink r:id="rId8" w:history="1">
        <w:r>
          <w:rPr>
            <w:rStyle w:val="Hyperlink"/>
          </w:rPr>
          <w:t xml:space="preserve">Zoeken | Go </w:t>
        </w:r>
        <w:proofErr w:type="spellStart"/>
        <w:r>
          <w:rPr>
            <w:rStyle w:val="Hyperlink"/>
          </w:rPr>
          <w:t>Strange</w:t>
        </w:r>
        <w:proofErr w:type="spellEnd"/>
        <w:r>
          <w:rPr>
            <w:rStyle w:val="Hyperlink"/>
          </w:rPr>
          <w:t>!</w:t>
        </w:r>
      </w:hyperlink>
    </w:p>
    <w:tbl>
      <w:tblPr>
        <w:tblpPr w:leftFromText="141" w:rightFromText="141" w:vertAnchor="page" w:horzAnchor="margin" w:tblpY="5596"/>
        <w:tblW w:w="99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9"/>
        <w:gridCol w:w="8071"/>
      </w:tblGrid>
      <w:tr w:rsidR="00D93566" w:rsidRPr="00E1003C" w14:paraId="0AC5C09B" w14:textId="77777777" w:rsidTr="00D93566">
        <w:trPr>
          <w:trHeight w:val="1124"/>
        </w:trPr>
        <w:tc>
          <w:tcPr>
            <w:tcW w:w="1879" w:type="dxa"/>
            <w:tcBorders>
              <w:top w:val="single" w:sz="4" w:space="0" w:color="00566B"/>
              <w:left w:val="single" w:sz="4" w:space="0" w:color="00566B"/>
              <w:bottom w:val="single" w:sz="4" w:space="0" w:color="00566B"/>
              <w:right w:val="single" w:sz="4" w:space="0" w:color="00566B"/>
            </w:tcBorders>
            <w:shd w:val="solid" w:color="00566B" w:themeColor="text2" w:fill="00566B" w:themeFill="text2"/>
            <w:noWrap/>
            <w:vAlign w:val="bottom"/>
            <w:hideMark/>
          </w:tcPr>
          <w:p w14:paraId="04D4680E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</w:p>
          <w:p w14:paraId="63A88A12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  <w:r w:rsidRPr="00813B18"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>Naam organisatie</w:t>
            </w:r>
          </w:p>
          <w:p w14:paraId="53C5BC17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</w:p>
          <w:p w14:paraId="63CD993E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color w:val="01272C"/>
                <w:szCs w:val="20"/>
                <w:lang w:val="nl-BE" w:eastAsia="nl-BE"/>
              </w:rPr>
            </w:pPr>
          </w:p>
        </w:tc>
        <w:tc>
          <w:tcPr>
            <w:tcW w:w="8071" w:type="dxa"/>
            <w:tcBorders>
              <w:top w:val="single" w:sz="4" w:space="0" w:color="00566B"/>
              <w:left w:val="nil"/>
              <w:bottom w:val="single" w:sz="4" w:space="0" w:color="00566B"/>
              <w:right w:val="single" w:sz="4" w:space="0" w:color="00566B"/>
            </w:tcBorders>
            <w:shd w:val="clear" w:color="auto" w:fill="auto"/>
            <w:noWrap/>
            <w:vAlign w:val="bottom"/>
            <w:hideMark/>
          </w:tcPr>
          <w:p w14:paraId="617CC606" w14:textId="77777777" w:rsidR="00D93566" w:rsidRPr="00813B18" w:rsidRDefault="00D93566" w:rsidP="00D93566">
            <w:pPr>
              <w:spacing w:before="0" w:after="0"/>
              <w:rPr>
                <w:rFonts w:eastAsia="Times New Roman" w:cs="Calibri"/>
                <w:color w:val="01272C"/>
                <w:sz w:val="24"/>
                <w:lang w:val="nl-BE" w:eastAsia="nl-BE"/>
              </w:rPr>
            </w:pPr>
          </w:p>
        </w:tc>
      </w:tr>
      <w:tr w:rsidR="00D93566" w:rsidRPr="00E1003C" w14:paraId="77383D09" w14:textId="77777777" w:rsidTr="00D93566">
        <w:trPr>
          <w:trHeight w:val="1286"/>
        </w:trPr>
        <w:tc>
          <w:tcPr>
            <w:tcW w:w="1879" w:type="dxa"/>
            <w:tcBorders>
              <w:top w:val="single" w:sz="4" w:space="0" w:color="00566B"/>
              <w:left w:val="single" w:sz="4" w:space="0" w:color="00566B"/>
              <w:bottom w:val="single" w:sz="4" w:space="0" w:color="00566B"/>
              <w:right w:val="single" w:sz="4" w:space="0" w:color="00566B"/>
            </w:tcBorders>
            <w:shd w:val="solid" w:color="00566B" w:themeColor="text2" w:fill="00566B" w:themeFill="text2"/>
            <w:noWrap/>
            <w:vAlign w:val="bottom"/>
          </w:tcPr>
          <w:p w14:paraId="5F7AA76A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</w:p>
          <w:p w14:paraId="7F7574AE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  <w:r w:rsidRPr="00813B18"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>Website</w:t>
            </w:r>
          </w:p>
          <w:p w14:paraId="580A3BFC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  <w:r w:rsidRPr="00813B18"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>organisatie</w:t>
            </w:r>
          </w:p>
          <w:p w14:paraId="1BAC074B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color w:val="01272C"/>
                <w:szCs w:val="20"/>
                <w:lang w:val="nl-BE" w:eastAsia="nl-BE"/>
              </w:rPr>
            </w:pPr>
          </w:p>
        </w:tc>
        <w:tc>
          <w:tcPr>
            <w:tcW w:w="8071" w:type="dxa"/>
            <w:tcBorders>
              <w:top w:val="single" w:sz="4" w:space="0" w:color="00566B"/>
              <w:left w:val="nil"/>
              <w:bottom w:val="single" w:sz="4" w:space="0" w:color="00566B"/>
              <w:right w:val="single" w:sz="4" w:space="0" w:color="00566B"/>
            </w:tcBorders>
            <w:shd w:val="clear" w:color="auto" w:fill="auto"/>
            <w:noWrap/>
            <w:vAlign w:val="bottom"/>
          </w:tcPr>
          <w:p w14:paraId="31A08C6F" w14:textId="77777777" w:rsidR="00D93566" w:rsidRPr="00813B18" w:rsidRDefault="00D93566" w:rsidP="00D93566">
            <w:pPr>
              <w:spacing w:before="0" w:after="0"/>
              <w:rPr>
                <w:rFonts w:eastAsia="Times New Roman" w:cs="Calibri"/>
                <w:color w:val="01272C"/>
                <w:sz w:val="24"/>
                <w:lang w:val="nl-BE" w:eastAsia="nl-BE"/>
              </w:rPr>
            </w:pPr>
          </w:p>
        </w:tc>
      </w:tr>
      <w:tr w:rsidR="00D93566" w:rsidRPr="00E1003C" w14:paraId="5335CFC1" w14:textId="77777777" w:rsidTr="00D93566">
        <w:trPr>
          <w:trHeight w:val="1112"/>
        </w:trPr>
        <w:tc>
          <w:tcPr>
            <w:tcW w:w="1879" w:type="dxa"/>
            <w:tcBorders>
              <w:top w:val="single" w:sz="4" w:space="0" w:color="00566B"/>
              <w:left w:val="single" w:sz="4" w:space="0" w:color="00566B"/>
              <w:bottom w:val="single" w:sz="4" w:space="0" w:color="00566B"/>
              <w:right w:val="single" w:sz="4" w:space="0" w:color="00566B"/>
            </w:tcBorders>
            <w:shd w:val="solid" w:color="00566B" w:themeColor="text2" w:fill="00566B" w:themeFill="text2"/>
            <w:noWrap/>
            <w:vAlign w:val="bottom"/>
          </w:tcPr>
          <w:p w14:paraId="438A83BF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</w:p>
          <w:p w14:paraId="33ED0B6E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  <w:r w:rsidRPr="00813B18"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>Adres</w:t>
            </w:r>
          </w:p>
          <w:p w14:paraId="27DC5B05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color w:val="01272C"/>
                <w:szCs w:val="20"/>
                <w:lang w:val="nl-BE" w:eastAsia="nl-BE"/>
              </w:rPr>
            </w:pPr>
          </w:p>
        </w:tc>
        <w:tc>
          <w:tcPr>
            <w:tcW w:w="8071" w:type="dxa"/>
            <w:tcBorders>
              <w:top w:val="single" w:sz="4" w:space="0" w:color="00566B"/>
              <w:left w:val="nil"/>
              <w:bottom w:val="single" w:sz="4" w:space="0" w:color="00566B"/>
              <w:right w:val="single" w:sz="4" w:space="0" w:color="00566B"/>
            </w:tcBorders>
            <w:shd w:val="clear" w:color="auto" w:fill="auto"/>
            <w:noWrap/>
            <w:vAlign w:val="bottom"/>
          </w:tcPr>
          <w:p w14:paraId="4B9CA369" w14:textId="77777777" w:rsidR="00D93566" w:rsidRPr="00813B18" w:rsidRDefault="00D93566" w:rsidP="00D93566">
            <w:pPr>
              <w:spacing w:before="0" w:after="0"/>
              <w:rPr>
                <w:rFonts w:eastAsia="Times New Roman" w:cs="Calibri"/>
                <w:color w:val="01272C"/>
                <w:sz w:val="24"/>
                <w:lang w:val="nl-BE" w:eastAsia="nl-BE"/>
              </w:rPr>
            </w:pPr>
            <w:r w:rsidRPr="009E2426"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>Deze informatie wordt niet gepubliceerd</w:t>
            </w:r>
            <w:r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 xml:space="preserve"> op gostrange.be, deze is enkel voor interne doeleinden.</w:t>
            </w:r>
          </w:p>
        </w:tc>
      </w:tr>
      <w:tr w:rsidR="00D93566" w:rsidRPr="00E1003C" w14:paraId="3C1AB406" w14:textId="77777777" w:rsidTr="00D93566">
        <w:trPr>
          <w:trHeight w:val="1109"/>
        </w:trPr>
        <w:tc>
          <w:tcPr>
            <w:tcW w:w="1879" w:type="dxa"/>
            <w:tcBorders>
              <w:top w:val="single" w:sz="4" w:space="0" w:color="00566B"/>
              <w:left w:val="single" w:sz="4" w:space="0" w:color="00566B"/>
              <w:bottom w:val="single" w:sz="4" w:space="0" w:color="00566B"/>
              <w:right w:val="single" w:sz="4" w:space="0" w:color="00566B"/>
            </w:tcBorders>
            <w:shd w:val="solid" w:color="00566B" w:themeColor="text2" w:fill="00566B" w:themeFill="text2"/>
            <w:noWrap/>
            <w:vAlign w:val="bottom"/>
          </w:tcPr>
          <w:p w14:paraId="52700C6F" w14:textId="77777777" w:rsidR="00D93566" w:rsidRPr="00813B18" w:rsidRDefault="00D93566" w:rsidP="00D93566">
            <w:pPr>
              <w:spacing w:before="0" w:after="0"/>
              <w:jc w:val="center"/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</w:pPr>
            <w:r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 xml:space="preserve">Naam &amp; email contactpersoon voor Go </w:t>
            </w:r>
            <w:proofErr w:type="spellStart"/>
            <w:r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>Strange</w:t>
            </w:r>
            <w:proofErr w:type="spellEnd"/>
            <w:r>
              <w:rPr>
                <w:rFonts w:eastAsia="Times New Roman" w:cs="Calibri"/>
                <w:b/>
                <w:bCs/>
                <w:color w:val="FCFAED"/>
                <w:szCs w:val="20"/>
                <w:lang w:val="nl-BE" w:eastAsia="nl-BE"/>
              </w:rPr>
              <w:t xml:space="preserve"> </w:t>
            </w:r>
          </w:p>
        </w:tc>
        <w:tc>
          <w:tcPr>
            <w:tcW w:w="8071" w:type="dxa"/>
            <w:tcBorders>
              <w:top w:val="single" w:sz="4" w:space="0" w:color="00566B"/>
              <w:left w:val="nil"/>
              <w:bottom w:val="single" w:sz="4" w:space="0" w:color="00566B"/>
              <w:right w:val="single" w:sz="4" w:space="0" w:color="00566B"/>
            </w:tcBorders>
            <w:shd w:val="clear" w:color="auto" w:fill="auto"/>
            <w:noWrap/>
            <w:vAlign w:val="bottom"/>
          </w:tcPr>
          <w:p w14:paraId="2F99D8B0" w14:textId="77777777" w:rsidR="00D93566" w:rsidRPr="009E2426" w:rsidRDefault="00D93566" w:rsidP="00D93566">
            <w:pPr>
              <w:spacing w:before="0" w:after="0"/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</w:pPr>
            <w:r w:rsidRPr="009E2426"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>Deze informatie wordt niet gepubliceerd</w:t>
            </w:r>
            <w:r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 xml:space="preserve"> op gostrange.be, deze is </w:t>
            </w:r>
            <w:proofErr w:type="spellStart"/>
            <w:r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>is</w:t>
            </w:r>
            <w:proofErr w:type="spellEnd"/>
            <w:r>
              <w:rPr>
                <w:rFonts w:eastAsia="Times New Roman" w:cs="Calibri"/>
                <w:i/>
                <w:iCs/>
                <w:color w:val="01272C"/>
                <w:sz w:val="24"/>
                <w:lang w:val="nl-BE" w:eastAsia="nl-BE"/>
              </w:rPr>
              <w:t xml:space="preserve"> enkel voor interne doeleinden.</w:t>
            </w:r>
          </w:p>
        </w:tc>
      </w:tr>
    </w:tbl>
    <w:p w14:paraId="406AE9FB" w14:textId="684DFDC2" w:rsidR="0081442E" w:rsidRDefault="000C3E9D" w:rsidP="0081442E">
      <w:pPr>
        <w:pStyle w:val="Kop2"/>
        <w:spacing w:before="360"/>
      </w:pPr>
      <w:r>
        <w:t xml:space="preserve">Algemene info </w:t>
      </w:r>
      <w:r w:rsidR="009E319C">
        <w:t xml:space="preserve">over jouw </w:t>
      </w:r>
      <w:r>
        <w:t>organisatie</w:t>
      </w:r>
    </w:p>
    <w:p w14:paraId="2EC375D7" w14:textId="1B8C9293" w:rsidR="00D93566" w:rsidRPr="00D93566" w:rsidRDefault="009E319C" w:rsidP="00D93566">
      <w:pPr>
        <w:pStyle w:val="Kop2"/>
        <w:spacing w:before="360"/>
      </w:pPr>
      <w:r>
        <w:t>Informatie</w:t>
      </w:r>
      <w:r w:rsidR="0081442E">
        <w:t xml:space="preserve"> </w:t>
      </w:r>
      <w:r w:rsidR="008722EA">
        <w:t>over het buitenlands aanbod</w:t>
      </w:r>
      <w:r>
        <w:t xml:space="preserve"> van jouw organisatie </w:t>
      </w:r>
    </w:p>
    <w:tbl>
      <w:tblPr>
        <w:tblStyle w:val="Tabelraster"/>
        <w:tblW w:w="9209" w:type="dxa"/>
        <w:tblBorders>
          <w:top w:val="single" w:sz="4" w:space="0" w:color="00566B" w:themeColor="text2"/>
          <w:left w:val="single" w:sz="4" w:space="0" w:color="00566B" w:themeColor="text2"/>
          <w:bottom w:val="single" w:sz="4" w:space="0" w:color="00566B" w:themeColor="text2"/>
          <w:right w:val="single" w:sz="4" w:space="0" w:color="00566B" w:themeColor="text2"/>
          <w:insideH w:val="single" w:sz="4" w:space="0" w:color="00566B" w:themeColor="text2"/>
          <w:insideV w:val="single" w:sz="4" w:space="0" w:color="00566B" w:themeColor="text2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4637"/>
        <w:gridCol w:w="749"/>
      </w:tblGrid>
      <w:tr w:rsidR="006C1B78" w:rsidRPr="0041272E" w14:paraId="36B3C2AC" w14:textId="77777777" w:rsidTr="006C1B78">
        <w:tc>
          <w:tcPr>
            <w:tcW w:w="3823" w:type="dxa"/>
            <w:shd w:val="clear" w:color="auto" w:fill="00566B" w:themeFill="text2"/>
          </w:tcPr>
          <w:p w14:paraId="2EDCFE69" w14:textId="389F31DA" w:rsidR="006C1B78" w:rsidRPr="0041272E" w:rsidRDefault="006C1B78" w:rsidP="006C1B78">
            <w:pPr>
              <w:pStyle w:val="Geenafstand"/>
            </w:pPr>
            <w:r w:rsidRPr="006C1B78">
              <w:rPr>
                <w:color w:val="FCFAED" w:themeColor="background1"/>
              </w:rPr>
              <w:t xml:space="preserve">Titel </w:t>
            </w:r>
            <w:r>
              <w:rPr>
                <w:color w:val="FCFAED" w:themeColor="background1"/>
              </w:rPr>
              <w:t>fiche</w:t>
            </w:r>
          </w:p>
        </w:tc>
        <w:tc>
          <w:tcPr>
            <w:tcW w:w="5386" w:type="dxa"/>
            <w:gridSpan w:val="2"/>
          </w:tcPr>
          <w:p w14:paraId="28433E24" w14:textId="3D2EA07D" w:rsidR="006C1B78" w:rsidRPr="0041272E" w:rsidRDefault="005B1585" w:rsidP="0041272E">
            <w:pPr>
              <w:pStyle w:val="Geenafstand"/>
            </w:pPr>
            <w:r>
              <w:t xml:space="preserve">(Vul hier </w:t>
            </w:r>
            <w:r w:rsidR="00B63BA9">
              <w:t>de gewenste</w:t>
            </w:r>
            <w:r>
              <w:t xml:space="preserve"> titel</w:t>
            </w:r>
            <w:r w:rsidR="00B63BA9">
              <w:t xml:space="preserve"> in</w:t>
            </w:r>
            <w:r>
              <w:t>)</w:t>
            </w:r>
          </w:p>
        </w:tc>
      </w:tr>
      <w:tr w:rsidR="006C1B78" w:rsidRPr="0041272E" w14:paraId="57DBEDAC" w14:textId="77777777" w:rsidTr="000C3E9D">
        <w:trPr>
          <w:trHeight w:val="2127"/>
        </w:trPr>
        <w:tc>
          <w:tcPr>
            <w:tcW w:w="3823" w:type="dxa"/>
          </w:tcPr>
          <w:p w14:paraId="294000ED" w14:textId="0AC3A033" w:rsidR="006C1B78" w:rsidRPr="006C1B78" w:rsidRDefault="006C1B78" w:rsidP="0041272E">
            <w:pPr>
              <w:pStyle w:val="Geenafstand"/>
              <w:rPr>
                <w:b/>
                <w:bCs/>
              </w:rPr>
            </w:pPr>
            <w:r w:rsidRPr="006C1B78">
              <w:rPr>
                <w:b/>
                <w:bCs/>
              </w:rPr>
              <w:t xml:space="preserve">Lange omschrijving </w:t>
            </w:r>
            <w:r>
              <w:rPr>
                <w:b/>
                <w:bCs/>
              </w:rPr>
              <w:t>fiche</w:t>
            </w:r>
            <w:r w:rsidRPr="006C1B78">
              <w:rPr>
                <w:b/>
                <w:bCs/>
              </w:rPr>
              <w:t>:</w:t>
            </w:r>
          </w:p>
          <w:p w14:paraId="17703FAB" w14:textId="1179D151" w:rsidR="006C1B78" w:rsidRDefault="006C1B78" w:rsidP="0041272E">
            <w:pPr>
              <w:pStyle w:val="Geenafstand"/>
              <w:rPr>
                <w:iCs/>
              </w:rPr>
            </w:pPr>
            <w:r w:rsidRPr="0041272E">
              <w:rPr>
                <w:iCs/>
              </w:rPr>
              <w:t>Langere beschrijving van max. 1000 tekens, incl. spaties. Deze wordt zichtbaar indien de gebruiker klikt op de gevonden fiche.</w:t>
            </w:r>
          </w:p>
          <w:p w14:paraId="095FD8E3" w14:textId="3D102261" w:rsidR="005B1585" w:rsidRDefault="005B1585" w:rsidP="0041272E">
            <w:pPr>
              <w:pStyle w:val="Geenafstand"/>
              <w:rPr>
                <w:iCs/>
              </w:rPr>
            </w:pPr>
          </w:p>
          <w:p w14:paraId="3CF53FE3" w14:textId="77777777" w:rsidR="005B1585" w:rsidRPr="0041272E" w:rsidRDefault="005B1585" w:rsidP="005B1585">
            <w:pPr>
              <w:pStyle w:val="Geenafstand"/>
              <w:rPr>
                <w:iCs/>
              </w:rPr>
            </w:pPr>
            <w:r w:rsidRPr="0041272E">
              <w:rPr>
                <w:iCs/>
              </w:rPr>
              <w:t xml:space="preserve">Dit stukje tekst dient info te bevatten over: </w:t>
            </w:r>
          </w:p>
          <w:p w14:paraId="27A0BE9C" w14:textId="77777777" w:rsidR="005B1585" w:rsidRPr="0041272E" w:rsidRDefault="005B1585" w:rsidP="005B1585">
            <w:pPr>
              <w:pStyle w:val="Geenafstand"/>
              <w:numPr>
                <w:ilvl w:val="0"/>
                <w:numId w:val="19"/>
              </w:numPr>
              <w:rPr>
                <w:iCs/>
              </w:rPr>
            </w:pPr>
            <w:r w:rsidRPr="0041272E">
              <w:rPr>
                <w:iCs/>
              </w:rPr>
              <w:t>Inhoud van het programma</w:t>
            </w:r>
          </w:p>
          <w:p w14:paraId="5CBD23A9" w14:textId="77777777" w:rsidR="005B1585" w:rsidRPr="0041272E" w:rsidRDefault="005B1585" w:rsidP="005B1585">
            <w:pPr>
              <w:pStyle w:val="Geenafstand"/>
              <w:numPr>
                <w:ilvl w:val="0"/>
                <w:numId w:val="19"/>
              </w:numPr>
              <w:rPr>
                <w:iCs/>
              </w:rPr>
            </w:pPr>
            <w:r w:rsidRPr="0041272E">
              <w:rPr>
                <w:iCs/>
              </w:rPr>
              <w:t>Locatie (regio en/of land),</w:t>
            </w:r>
          </w:p>
          <w:p w14:paraId="5F0E050D" w14:textId="77777777" w:rsidR="005B1585" w:rsidRPr="0041272E" w:rsidRDefault="005B1585" w:rsidP="005B1585">
            <w:pPr>
              <w:pStyle w:val="Geenafstand"/>
              <w:numPr>
                <w:ilvl w:val="0"/>
                <w:numId w:val="19"/>
              </w:numPr>
              <w:rPr>
                <w:iCs/>
              </w:rPr>
            </w:pPr>
            <w:r w:rsidRPr="0041272E">
              <w:rPr>
                <w:iCs/>
              </w:rPr>
              <w:t xml:space="preserve">Duur (bv. 3-tal weken), </w:t>
            </w:r>
          </w:p>
          <w:p w14:paraId="37E4AAD3" w14:textId="77777777" w:rsidR="005B1585" w:rsidRPr="0041272E" w:rsidRDefault="005B1585" w:rsidP="005B1585">
            <w:pPr>
              <w:pStyle w:val="Geenafstand"/>
              <w:numPr>
                <w:ilvl w:val="0"/>
                <w:numId w:val="19"/>
              </w:numPr>
              <w:rPr>
                <w:iCs/>
              </w:rPr>
            </w:pPr>
            <w:r w:rsidRPr="0041272E">
              <w:rPr>
                <w:iCs/>
              </w:rPr>
              <w:lastRenderedPageBreak/>
              <w:t>leeftijd deelnemers (bv. 14-16)</w:t>
            </w:r>
          </w:p>
          <w:p w14:paraId="179F7E6E" w14:textId="3FF323D4" w:rsidR="00AF20D1" w:rsidRPr="00AF20D1" w:rsidRDefault="005B1585" w:rsidP="00AF20D1">
            <w:pPr>
              <w:pStyle w:val="Geenafstand"/>
              <w:numPr>
                <w:ilvl w:val="0"/>
                <w:numId w:val="19"/>
              </w:numPr>
              <w:rPr>
                <w:iCs/>
              </w:rPr>
            </w:pPr>
            <w:r w:rsidRPr="0041272E">
              <w:rPr>
                <w:iCs/>
              </w:rPr>
              <w:t xml:space="preserve">landingspagina op de website van </w:t>
            </w:r>
            <w:r w:rsidR="00A71DFB">
              <w:rPr>
                <w:iCs/>
              </w:rPr>
              <w:t>jouw</w:t>
            </w:r>
            <w:r w:rsidRPr="0041272E">
              <w:rPr>
                <w:iCs/>
              </w:rPr>
              <w:t xml:space="preserve"> organisatie over dit specifieke aanbod</w:t>
            </w:r>
            <w:r w:rsidR="00AF20D1" w:rsidRPr="00AF20D1">
              <w:rPr>
                <w:iCs/>
              </w:rPr>
              <w:t xml:space="preserve"> </w:t>
            </w:r>
          </w:p>
          <w:p w14:paraId="2F03B9A2" w14:textId="77777777" w:rsidR="005B1585" w:rsidRPr="0041272E" w:rsidRDefault="005B1585" w:rsidP="0041272E">
            <w:pPr>
              <w:pStyle w:val="Geenafstand"/>
              <w:rPr>
                <w:iCs/>
              </w:rPr>
            </w:pPr>
          </w:p>
          <w:p w14:paraId="3C23088B" w14:textId="0D93CA10" w:rsidR="005B1585" w:rsidRPr="00AF20D1" w:rsidRDefault="005B1585" w:rsidP="0041272E">
            <w:pPr>
              <w:pStyle w:val="Geenafstand"/>
              <w:rPr>
                <w:b/>
                <w:bCs/>
                <w:iCs/>
              </w:rPr>
            </w:pPr>
            <w:r w:rsidRPr="00AF20D1">
              <w:rPr>
                <w:b/>
                <w:bCs/>
                <w:iCs/>
              </w:rPr>
              <w:t>Extra</w:t>
            </w:r>
            <w:r w:rsidR="000C3E9D" w:rsidRPr="00AF20D1">
              <w:rPr>
                <w:b/>
                <w:bCs/>
                <w:iCs/>
              </w:rPr>
              <w:t xml:space="preserve"> informatie:</w:t>
            </w:r>
            <w:r w:rsidRPr="00AF20D1">
              <w:rPr>
                <w:b/>
                <w:bCs/>
                <w:iCs/>
              </w:rPr>
              <w:t xml:space="preserve"> </w:t>
            </w:r>
          </w:p>
          <w:p w14:paraId="79BB8A32" w14:textId="77777777" w:rsidR="00AF20D1" w:rsidRPr="005B1585" w:rsidRDefault="00AF20D1" w:rsidP="0041272E">
            <w:pPr>
              <w:pStyle w:val="Geenafstand"/>
              <w:rPr>
                <w:iCs/>
              </w:rPr>
            </w:pPr>
          </w:p>
          <w:p w14:paraId="4847461B" w14:textId="387A051D" w:rsidR="006C1B78" w:rsidRPr="005B1585" w:rsidRDefault="006C1B78" w:rsidP="0041272E">
            <w:pPr>
              <w:pStyle w:val="Geenafstand"/>
              <w:rPr>
                <w:iCs/>
              </w:rPr>
            </w:pPr>
            <w:r w:rsidRPr="005B1585">
              <w:rPr>
                <w:iCs/>
              </w:rPr>
              <w:t>Voor studeren, stage:</w:t>
            </w:r>
          </w:p>
          <w:p w14:paraId="7159627B" w14:textId="270BA2A0" w:rsidR="006C1B78" w:rsidRPr="005B1585" w:rsidRDefault="006C1B78" w:rsidP="0041272E">
            <w:pPr>
              <w:pStyle w:val="Geenafstand"/>
              <w:rPr>
                <w:iCs/>
              </w:rPr>
            </w:pPr>
            <w:r w:rsidRPr="005B1585">
              <w:rPr>
                <w:iCs/>
              </w:rPr>
              <w:t xml:space="preserve">zijn er beursmogelijkheden voor jullie deelnemers? Welke vooropleiding moeten studenten hebben? </w:t>
            </w:r>
          </w:p>
          <w:p w14:paraId="046A9DB5" w14:textId="77777777" w:rsidR="005B1585" w:rsidRPr="005B1585" w:rsidRDefault="005B1585" w:rsidP="0041272E">
            <w:pPr>
              <w:pStyle w:val="Geenafstand"/>
              <w:rPr>
                <w:iCs/>
              </w:rPr>
            </w:pPr>
          </w:p>
          <w:p w14:paraId="0D23FF60" w14:textId="77777777" w:rsidR="006C1B78" w:rsidRPr="005B1585" w:rsidRDefault="006C1B78" w:rsidP="0041272E">
            <w:pPr>
              <w:pStyle w:val="Geenafstand"/>
              <w:rPr>
                <w:iCs/>
              </w:rPr>
            </w:pPr>
            <w:r w:rsidRPr="005B1585">
              <w:rPr>
                <w:iCs/>
              </w:rPr>
              <w:t xml:space="preserve">Voor taalcursussen: </w:t>
            </w:r>
          </w:p>
          <w:p w14:paraId="6213B020" w14:textId="77777777" w:rsidR="005B1585" w:rsidRPr="005B1585" w:rsidRDefault="006C1B78" w:rsidP="0041272E">
            <w:pPr>
              <w:pStyle w:val="Geenafstand"/>
              <w:rPr>
                <w:iCs/>
              </w:rPr>
            </w:pPr>
            <w:r w:rsidRPr="005B1585">
              <w:rPr>
                <w:iCs/>
              </w:rPr>
              <w:t>Verblijf in gastgezin? Hoeveel NL-</w:t>
            </w:r>
            <w:proofErr w:type="spellStart"/>
            <w:r w:rsidRPr="005B1585">
              <w:rPr>
                <w:iCs/>
              </w:rPr>
              <w:t>taligen</w:t>
            </w:r>
            <w:proofErr w:type="spellEnd"/>
            <w:r w:rsidRPr="005B1585">
              <w:rPr>
                <w:iCs/>
              </w:rPr>
              <w:t xml:space="preserve"> zijn er aanwezig?</w:t>
            </w:r>
          </w:p>
          <w:p w14:paraId="0DDAB41C" w14:textId="77777777" w:rsidR="006C1B78" w:rsidRPr="005B1585" w:rsidRDefault="006C1B78" w:rsidP="0041272E">
            <w:pPr>
              <w:pStyle w:val="Geenafstand"/>
              <w:rPr>
                <w:iCs/>
              </w:rPr>
            </w:pPr>
            <w:r w:rsidRPr="005B1585">
              <w:rPr>
                <w:iCs/>
              </w:rPr>
              <w:t>Is voorkennis van de taal noodzakelijk? …</w:t>
            </w:r>
          </w:p>
          <w:p w14:paraId="1845E85C" w14:textId="557BAC44" w:rsidR="005B1585" w:rsidRDefault="005B1585" w:rsidP="005B1585">
            <w:pPr>
              <w:pStyle w:val="Geenafstand"/>
              <w:rPr>
                <w:iCs/>
              </w:rPr>
            </w:pPr>
          </w:p>
          <w:p w14:paraId="253BBC51" w14:textId="52EC8DB5" w:rsidR="00AF20D1" w:rsidRDefault="00AF20D1" w:rsidP="00AF20D1">
            <w:pPr>
              <w:pStyle w:val="Geenafstand"/>
              <w:rPr>
                <w:iCs/>
              </w:rPr>
            </w:pPr>
            <w:r>
              <w:rPr>
                <w:iCs/>
              </w:rPr>
              <w:t xml:space="preserve">Voor individueel </w:t>
            </w:r>
            <w:proofErr w:type="spellStart"/>
            <w:r>
              <w:rPr>
                <w:iCs/>
              </w:rPr>
              <w:t>vrijwiligerswerk</w:t>
            </w:r>
            <w:proofErr w:type="spellEnd"/>
            <w:r>
              <w:rPr>
                <w:iCs/>
              </w:rPr>
              <w:t>, stage: w</w:t>
            </w:r>
            <w:r>
              <w:rPr>
                <w:iCs/>
              </w:rPr>
              <w:t>elke ondersteuning bieden jullie aan de jongere</w:t>
            </w:r>
            <w:r>
              <w:rPr>
                <w:iCs/>
              </w:rPr>
              <w:t xml:space="preserve"> vooraf en eens die in het buitenland is? </w:t>
            </w:r>
          </w:p>
          <w:p w14:paraId="58054387" w14:textId="77777777" w:rsidR="00AF20D1" w:rsidRDefault="00AF20D1" w:rsidP="00AF20D1">
            <w:pPr>
              <w:pStyle w:val="Geenafstand"/>
              <w:rPr>
                <w:iCs/>
              </w:rPr>
            </w:pPr>
          </w:p>
          <w:p w14:paraId="048C9070" w14:textId="1A41D60D" w:rsidR="00AF20D1" w:rsidRDefault="00AF20D1" w:rsidP="00AF20D1">
            <w:pPr>
              <w:pStyle w:val="Geenafstand"/>
              <w:rPr>
                <w:iCs/>
              </w:rPr>
            </w:pPr>
            <w:r>
              <w:rPr>
                <w:iCs/>
              </w:rPr>
              <w:t>Algemeen: w</w:t>
            </w:r>
            <w:r>
              <w:rPr>
                <w:iCs/>
              </w:rPr>
              <w:t>at zit wel of niet in de prijs inbegrepen</w:t>
            </w:r>
            <w:r>
              <w:rPr>
                <w:iCs/>
              </w:rPr>
              <w:t>? (bv. vervoer niet inbegrepen)</w:t>
            </w:r>
          </w:p>
          <w:p w14:paraId="7B004C4A" w14:textId="77777777" w:rsidR="00AF20D1" w:rsidRPr="0041272E" w:rsidRDefault="00AF20D1" w:rsidP="005B1585">
            <w:pPr>
              <w:pStyle w:val="Geenafstand"/>
              <w:rPr>
                <w:iCs/>
              </w:rPr>
            </w:pPr>
          </w:p>
          <w:p w14:paraId="4CEFC93E" w14:textId="77777777" w:rsidR="005B1585" w:rsidRDefault="005B1585" w:rsidP="005B1585">
            <w:pPr>
              <w:pStyle w:val="Geenafstand"/>
              <w:rPr>
                <w:bCs/>
                <w:iCs/>
              </w:rPr>
            </w:pPr>
            <w:r w:rsidRPr="0041272E">
              <w:rPr>
                <w:bCs/>
                <w:iCs/>
              </w:rPr>
              <w:t>De belangrijkste woorden mogen in het vet gezet worden.</w:t>
            </w:r>
          </w:p>
          <w:p w14:paraId="3908AE90" w14:textId="1A3C5484" w:rsidR="005B1585" w:rsidRPr="0041272E" w:rsidRDefault="005B1585" w:rsidP="0041272E">
            <w:pPr>
              <w:pStyle w:val="Geenafstand"/>
              <w:rPr>
                <w:i/>
              </w:rPr>
            </w:pPr>
          </w:p>
        </w:tc>
        <w:tc>
          <w:tcPr>
            <w:tcW w:w="5386" w:type="dxa"/>
            <w:gridSpan w:val="2"/>
          </w:tcPr>
          <w:p w14:paraId="5FB5ADDD" w14:textId="23AB3300" w:rsidR="006C1B78" w:rsidRPr="0041272E" w:rsidRDefault="005B1585" w:rsidP="005B1585">
            <w:pPr>
              <w:pStyle w:val="Geenafstand"/>
            </w:pPr>
            <w:r>
              <w:lastRenderedPageBreak/>
              <w:t>(vul hier een lange omschrijving in)</w:t>
            </w:r>
          </w:p>
        </w:tc>
      </w:tr>
      <w:tr w:rsidR="006C1B78" w:rsidRPr="0041272E" w14:paraId="4AD590BC" w14:textId="77777777" w:rsidTr="006C1B78">
        <w:tc>
          <w:tcPr>
            <w:tcW w:w="3823" w:type="dxa"/>
            <w:shd w:val="clear" w:color="auto" w:fill="auto"/>
          </w:tcPr>
          <w:p w14:paraId="2B39B906" w14:textId="77777777" w:rsidR="006C1B78" w:rsidRPr="0041272E" w:rsidRDefault="006C1B78" w:rsidP="0041272E">
            <w:pPr>
              <w:pStyle w:val="Geenafstand"/>
              <w:rPr>
                <w:i/>
              </w:rPr>
            </w:pPr>
            <w:r w:rsidRPr="006C1B78">
              <w:rPr>
                <w:b/>
                <w:bCs/>
              </w:rPr>
              <w:t>Korte omschrijving fiche</w:t>
            </w:r>
            <w:r w:rsidRPr="0041272E">
              <w:br/>
            </w:r>
            <w:r w:rsidRPr="0041272E">
              <w:rPr>
                <w:iCs/>
              </w:rPr>
              <w:t>Max 200 tekens, inclusief spaties. Deze wordt meteen zichtbaar wanneer de fiche via de zoekfunctie gevonden wordt.</w:t>
            </w:r>
            <w:r w:rsidRPr="0041272E">
              <w:rPr>
                <w:i/>
              </w:rPr>
              <w:t xml:space="preserve"> </w:t>
            </w:r>
          </w:p>
        </w:tc>
        <w:tc>
          <w:tcPr>
            <w:tcW w:w="5386" w:type="dxa"/>
            <w:gridSpan w:val="2"/>
          </w:tcPr>
          <w:p w14:paraId="6ED12911" w14:textId="77777777" w:rsidR="006C1B78" w:rsidRPr="0041272E" w:rsidRDefault="006C1B78" w:rsidP="0041272E">
            <w:pPr>
              <w:pStyle w:val="Geenafstand"/>
            </w:pPr>
          </w:p>
          <w:p w14:paraId="69216B88" w14:textId="10A8CBC4" w:rsidR="006C1B78" w:rsidRPr="0041272E" w:rsidRDefault="005B1585" w:rsidP="0041272E">
            <w:pPr>
              <w:pStyle w:val="Geenafstand"/>
            </w:pPr>
            <w:r>
              <w:t>(Vul hier een korte omschrijving in)</w:t>
            </w:r>
          </w:p>
          <w:p w14:paraId="42273213" w14:textId="2F56DD24" w:rsidR="006C1B78" w:rsidRDefault="006C1B78" w:rsidP="0041272E">
            <w:pPr>
              <w:pStyle w:val="Geenafstand"/>
            </w:pPr>
          </w:p>
          <w:p w14:paraId="326E6F1E" w14:textId="51A99ED9" w:rsidR="006C1B78" w:rsidRDefault="006C1B78" w:rsidP="0041272E">
            <w:pPr>
              <w:pStyle w:val="Geenafstand"/>
            </w:pPr>
          </w:p>
          <w:p w14:paraId="733FD993" w14:textId="738AC812" w:rsidR="006C1B78" w:rsidRDefault="006C1B78" w:rsidP="0041272E">
            <w:pPr>
              <w:pStyle w:val="Geenafstand"/>
            </w:pPr>
          </w:p>
          <w:p w14:paraId="2E2A5B7E" w14:textId="2A04BB7B" w:rsidR="006C1B78" w:rsidRDefault="006C1B78" w:rsidP="0041272E">
            <w:pPr>
              <w:pStyle w:val="Geenafstand"/>
            </w:pPr>
          </w:p>
          <w:p w14:paraId="129914D5" w14:textId="15C0FD3B" w:rsidR="006C1B78" w:rsidRDefault="006C1B78" w:rsidP="0041272E">
            <w:pPr>
              <w:pStyle w:val="Geenafstand"/>
            </w:pPr>
          </w:p>
          <w:p w14:paraId="27BF8FB6" w14:textId="7AF8F355" w:rsidR="006C1B78" w:rsidRDefault="006C1B78" w:rsidP="0041272E">
            <w:pPr>
              <w:pStyle w:val="Geenafstand"/>
            </w:pPr>
          </w:p>
          <w:p w14:paraId="3B9C0940" w14:textId="77777777" w:rsidR="006C1B78" w:rsidRDefault="006C1B78" w:rsidP="0041272E">
            <w:pPr>
              <w:pStyle w:val="Geenafstand"/>
            </w:pPr>
          </w:p>
          <w:p w14:paraId="18F45036" w14:textId="77777777" w:rsidR="006C1B78" w:rsidRDefault="006C1B78" w:rsidP="0041272E">
            <w:pPr>
              <w:pStyle w:val="Geenafstand"/>
            </w:pPr>
          </w:p>
          <w:p w14:paraId="2DB66F38" w14:textId="50990226" w:rsidR="006C1B78" w:rsidRPr="0041272E" w:rsidRDefault="006C1B78" w:rsidP="0041272E">
            <w:pPr>
              <w:pStyle w:val="Geenafstand"/>
            </w:pPr>
          </w:p>
        </w:tc>
      </w:tr>
      <w:tr w:rsidR="0081442E" w:rsidRPr="0041272E" w14:paraId="71287EDF" w14:textId="77777777" w:rsidTr="006C1B78">
        <w:tc>
          <w:tcPr>
            <w:tcW w:w="3823" w:type="dxa"/>
            <w:vMerge w:val="restart"/>
            <w:shd w:val="clear" w:color="auto" w:fill="00566B" w:themeFill="text2"/>
          </w:tcPr>
          <w:p w14:paraId="7E1E4A85" w14:textId="77777777" w:rsidR="0081442E" w:rsidRPr="0041272E" w:rsidRDefault="0081442E" w:rsidP="0041272E">
            <w:pPr>
              <w:pStyle w:val="Geenafstand"/>
              <w:rPr>
                <w:color w:val="FCFAED" w:themeColor="background1"/>
              </w:rPr>
            </w:pPr>
            <w:r w:rsidRPr="0041272E">
              <w:rPr>
                <w:color w:val="FCFAED" w:themeColor="background1"/>
              </w:rPr>
              <w:t>Soort fiche:</w:t>
            </w:r>
          </w:p>
          <w:p w14:paraId="6B1DC26E" w14:textId="77777777" w:rsidR="0081442E" w:rsidRPr="0041272E" w:rsidRDefault="0081442E" w:rsidP="0041272E">
            <w:pPr>
              <w:pStyle w:val="Geenafstand"/>
              <w:rPr>
                <w:color w:val="FCFAED" w:themeColor="background1"/>
              </w:rPr>
            </w:pPr>
            <w:r w:rsidRPr="0041272E">
              <w:rPr>
                <w:color w:val="FCFAED" w:themeColor="background1"/>
              </w:rPr>
              <w:t>Organisatie of beursaanbieder of op eigen houtje</w:t>
            </w:r>
          </w:p>
          <w:p w14:paraId="6FB8E86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23B792CD" w14:textId="77777777" w:rsidR="0081442E" w:rsidRPr="0041272E" w:rsidRDefault="0081442E" w:rsidP="0041272E">
            <w:pPr>
              <w:pStyle w:val="Geenafstand"/>
            </w:pPr>
            <w:r w:rsidRPr="0041272E">
              <w:t>Aanbod van een organisatie</w:t>
            </w:r>
          </w:p>
        </w:tc>
        <w:tc>
          <w:tcPr>
            <w:tcW w:w="749" w:type="dxa"/>
          </w:tcPr>
          <w:p w14:paraId="548799EA" w14:textId="50C1601D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59077F4" w14:textId="77777777" w:rsidTr="006C1B78">
        <w:tc>
          <w:tcPr>
            <w:tcW w:w="3823" w:type="dxa"/>
            <w:vMerge/>
            <w:shd w:val="clear" w:color="auto" w:fill="00566B" w:themeFill="text2"/>
          </w:tcPr>
          <w:p w14:paraId="39981B3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1B57C2C0" w14:textId="77777777" w:rsidR="0081442E" w:rsidRPr="0041272E" w:rsidRDefault="0081442E" w:rsidP="0041272E">
            <w:pPr>
              <w:pStyle w:val="Geenafstand"/>
            </w:pPr>
            <w:r w:rsidRPr="0041272E">
              <w:t>Beursmogelijkheid</w:t>
            </w:r>
          </w:p>
        </w:tc>
        <w:tc>
          <w:tcPr>
            <w:tcW w:w="749" w:type="dxa"/>
          </w:tcPr>
          <w:p w14:paraId="10D7101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3C3058AE" w14:textId="77777777" w:rsidTr="006C1B78">
        <w:tc>
          <w:tcPr>
            <w:tcW w:w="3823" w:type="dxa"/>
            <w:vMerge/>
            <w:shd w:val="clear" w:color="auto" w:fill="00566B" w:themeFill="text2"/>
          </w:tcPr>
          <w:p w14:paraId="3256975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3EF7E9CC" w14:textId="77777777" w:rsidR="0081442E" w:rsidRPr="0041272E" w:rsidRDefault="0081442E" w:rsidP="0041272E">
            <w:pPr>
              <w:pStyle w:val="Geenafstand"/>
            </w:pPr>
            <w:r w:rsidRPr="0041272E">
              <w:t>Op eigen houtje</w:t>
            </w:r>
          </w:p>
        </w:tc>
        <w:tc>
          <w:tcPr>
            <w:tcW w:w="749" w:type="dxa"/>
          </w:tcPr>
          <w:p w14:paraId="47D11C1D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B524411" w14:textId="77777777" w:rsidTr="006C1B78">
        <w:tc>
          <w:tcPr>
            <w:tcW w:w="9209" w:type="dxa"/>
            <w:gridSpan w:val="3"/>
            <w:shd w:val="clear" w:color="auto" w:fill="00566B" w:themeFill="text2"/>
          </w:tcPr>
          <w:p w14:paraId="0DBB7DFB" w14:textId="77777777" w:rsidR="005B1585" w:rsidRDefault="005B1585" w:rsidP="0041272E">
            <w:pPr>
              <w:pStyle w:val="Geenafstand"/>
              <w:rPr>
                <w:color w:val="FCFAED" w:themeColor="background1"/>
              </w:rPr>
            </w:pPr>
          </w:p>
          <w:p w14:paraId="25C6E461" w14:textId="7AA1014A" w:rsidR="0081442E" w:rsidRPr="0041272E" w:rsidRDefault="0081442E" w:rsidP="0041272E">
            <w:pPr>
              <w:pStyle w:val="Geenafstand"/>
              <w:rPr>
                <w:color w:val="FCFAED" w:themeColor="background1"/>
              </w:rPr>
            </w:pPr>
            <w:r w:rsidRPr="0041272E">
              <w:rPr>
                <w:color w:val="FCFAED" w:themeColor="background1"/>
              </w:rPr>
              <w:t xml:space="preserve">Criteria: </w:t>
            </w:r>
          </w:p>
          <w:p w14:paraId="5A34168F" w14:textId="77777777" w:rsidR="0081442E" w:rsidRPr="0041272E" w:rsidRDefault="0081442E" w:rsidP="0041272E">
            <w:pPr>
              <w:pStyle w:val="Geenafstand"/>
              <w:rPr>
                <w:i/>
              </w:rPr>
            </w:pPr>
            <w:r w:rsidRPr="0041272E">
              <w:rPr>
                <w:i/>
                <w:color w:val="FCFAED" w:themeColor="background1"/>
              </w:rPr>
              <w:lastRenderedPageBreak/>
              <w:t>Onderstaande criteria sturen de zoekmachine op www.gostrange.be aan en dit bepaalt ook bij welk thema in de site het onderdeel hoort. Duid voor deze fiche aan wat van toepassing is.</w:t>
            </w:r>
          </w:p>
        </w:tc>
      </w:tr>
      <w:tr w:rsidR="0081442E" w:rsidRPr="0041272E" w14:paraId="7BD3939D" w14:textId="77777777" w:rsidTr="006C1B78">
        <w:tc>
          <w:tcPr>
            <w:tcW w:w="3823" w:type="dxa"/>
            <w:vMerge w:val="restart"/>
          </w:tcPr>
          <w:p w14:paraId="56F133E1" w14:textId="1DE392BC" w:rsidR="0081442E" w:rsidRPr="005B1585" w:rsidRDefault="005B1585" w:rsidP="0041272E">
            <w:pPr>
              <w:pStyle w:val="Geenafstand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</w:t>
            </w:r>
            <w:r w:rsidR="0081442E" w:rsidRPr="005B1585">
              <w:rPr>
                <w:b/>
                <w:bCs/>
              </w:rPr>
              <w:t>uur:</w:t>
            </w:r>
          </w:p>
          <w:p w14:paraId="7E60351F" w14:textId="77777777" w:rsidR="0081442E" w:rsidRPr="0041272E" w:rsidRDefault="0081442E" w:rsidP="0041272E">
            <w:pPr>
              <w:pStyle w:val="Geenafstand"/>
            </w:pPr>
            <w:r w:rsidRPr="0041272E">
              <w:rPr>
                <w:i/>
              </w:rPr>
              <w:t>kruis alle velden aan die van toepassing zijn aan</w:t>
            </w:r>
          </w:p>
        </w:tc>
        <w:tc>
          <w:tcPr>
            <w:tcW w:w="4637" w:type="dxa"/>
          </w:tcPr>
          <w:p w14:paraId="4BE2E62A" w14:textId="77777777" w:rsidR="0081442E" w:rsidRPr="0041272E" w:rsidRDefault="0081442E" w:rsidP="0041272E">
            <w:pPr>
              <w:pStyle w:val="Geenafstand"/>
            </w:pPr>
            <w:r w:rsidRPr="0041272E">
              <w:t>Minder dan 1 maand</w:t>
            </w:r>
          </w:p>
        </w:tc>
        <w:tc>
          <w:tcPr>
            <w:tcW w:w="749" w:type="dxa"/>
          </w:tcPr>
          <w:p w14:paraId="5AA4B57E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4A6BC5FE" w14:textId="77777777" w:rsidTr="006C1B78">
        <w:tc>
          <w:tcPr>
            <w:tcW w:w="3823" w:type="dxa"/>
            <w:vMerge/>
          </w:tcPr>
          <w:p w14:paraId="7ED2DD0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7A7549A6" w14:textId="77777777" w:rsidR="0081442E" w:rsidRPr="0041272E" w:rsidRDefault="0081442E" w:rsidP="0041272E">
            <w:pPr>
              <w:pStyle w:val="Geenafstand"/>
            </w:pPr>
            <w:r w:rsidRPr="0041272E">
              <w:t>1 tot en met 3 maanden</w:t>
            </w:r>
          </w:p>
        </w:tc>
        <w:tc>
          <w:tcPr>
            <w:tcW w:w="749" w:type="dxa"/>
          </w:tcPr>
          <w:p w14:paraId="009760DE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7E5E52CB" w14:textId="77777777" w:rsidTr="006C1B78">
        <w:tc>
          <w:tcPr>
            <w:tcW w:w="3823" w:type="dxa"/>
            <w:vMerge/>
          </w:tcPr>
          <w:p w14:paraId="2397749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0460CFED" w14:textId="77777777" w:rsidR="0081442E" w:rsidRPr="0041272E" w:rsidRDefault="0081442E" w:rsidP="0041272E">
            <w:pPr>
              <w:pStyle w:val="Geenafstand"/>
            </w:pPr>
            <w:r w:rsidRPr="0041272E">
              <w:t>Meer dan 3 maanden</w:t>
            </w:r>
          </w:p>
        </w:tc>
        <w:tc>
          <w:tcPr>
            <w:tcW w:w="749" w:type="dxa"/>
          </w:tcPr>
          <w:p w14:paraId="11156F5F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85D3AB1" w14:textId="77777777" w:rsidTr="006C1B78">
        <w:trPr>
          <w:trHeight w:val="1162"/>
        </w:trPr>
        <w:tc>
          <w:tcPr>
            <w:tcW w:w="3823" w:type="dxa"/>
            <w:vMerge w:val="restart"/>
          </w:tcPr>
          <w:p w14:paraId="039B3A4C" w14:textId="726FC448" w:rsidR="0081442E" w:rsidRPr="0041272E" w:rsidRDefault="005B1585" w:rsidP="0041272E">
            <w:pPr>
              <w:pStyle w:val="Geenafstand"/>
              <w:rPr>
                <w:i/>
              </w:rPr>
            </w:pPr>
            <w:r>
              <w:rPr>
                <w:b/>
                <w:bCs/>
              </w:rPr>
              <w:t>H</w:t>
            </w:r>
            <w:r w:rsidR="0081442E" w:rsidRPr="005B1585">
              <w:rPr>
                <w:b/>
                <w:bCs/>
              </w:rPr>
              <w:t>oe:</w:t>
            </w:r>
            <w:r w:rsidR="0081442E" w:rsidRPr="0041272E">
              <w:t xml:space="preserve"> </w:t>
            </w:r>
            <w:r w:rsidR="0081442E" w:rsidRPr="0041272E">
              <w:br/>
            </w:r>
            <w:r w:rsidR="0081442E" w:rsidRPr="0041272E">
              <w:rPr>
                <w:i/>
              </w:rPr>
              <w:t>jongeren gaan alleen op pad (bijv. individueel vrijwilligerswerk, Erasmus-student)</w:t>
            </w:r>
          </w:p>
          <w:p w14:paraId="75183585" w14:textId="77777777" w:rsidR="0081442E" w:rsidRPr="0041272E" w:rsidRDefault="0081442E" w:rsidP="0041272E">
            <w:pPr>
              <w:pStyle w:val="Geenafstand"/>
            </w:pPr>
            <w:r w:rsidRPr="0041272E">
              <w:rPr>
                <w:i/>
              </w:rPr>
              <w:t>of komen in het buitenland in een groep terecht (bijv. internationaal kamp, taalvakantie, groepsuitwisseling)</w:t>
            </w:r>
          </w:p>
        </w:tc>
        <w:tc>
          <w:tcPr>
            <w:tcW w:w="4637" w:type="dxa"/>
          </w:tcPr>
          <w:p w14:paraId="3CCA2D32" w14:textId="77777777" w:rsidR="0081442E" w:rsidRPr="0041272E" w:rsidRDefault="0081442E" w:rsidP="0041272E">
            <w:pPr>
              <w:pStyle w:val="Geenafstand"/>
            </w:pPr>
            <w:r w:rsidRPr="0041272E">
              <w:t>alleen</w:t>
            </w:r>
          </w:p>
        </w:tc>
        <w:tc>
          <w:tcPr>
            <w:tcW w:w="749" w:type="dxa"/>
          </w:tcPr>
          <w:p w14:paraId="3334B70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6C37786" w14:textId="77777777" w:rsidTr="006C1B78">
        <w:trPr>
          <w:trHeight w:val="1420"/>
        </w:trPr>
        <w:tc>
          <w:tcPr>
            <w:tcW w:w="3823" w:type="dxa"/>
            <w:vMerge/>
          </w:tcPr>
          <w:p w14:paraId="7BA15AE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782988D6" w14:textId="77777777" w:rsidR="0081442E" w:rsidRPr="0041272E" w:rsidRDefault="0081442E" w:rsidP="0041272E">
            <w:pPr>
              <w:pStyle w:val="Geenafstand"/>
            </w:pPr>
            <w:r w:rsidRPr="0041272E">
              <w:t>verblijf in groep</w:t>
            </w:r>
          </w:p>
        </w:tc>
        <w:tc>
          <w:tcPr>
            <w:tcW w:w="749" w:type="dxa"/>
          </w:tcPr>
          <w:p w14:paraId="6C738508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089ECC7" w14:textId="77777777" w:rsidTr="006C1B78">
        <w:tc>
          <w:tcPr>
            <w:tcW w:w="3823" w:type="dxa"/>
            <w:vMerge w:val="restart"/>
          </w:tcPr>
          <w:p w14:paraId="5C915519" w14:textId="56C6213A" w:rsidR="0081442E" w:rsidRPr="005B1585" w:rsidRDefault="0081442E" w:rsidP="0041272E">
            <w:pPr>
              <w:pStyle w:val="Geenafstand"/>
              <w:rPr>
                <w:b/>
                <w:bCs/>
              </w:rPr>
            </w:pPr>
            <w:r w:rsidRPr="005B1585">
              <w:rPr>
                <w:b/>
                <w:bCs/>
              </w:rPr>
              <w:t>thema:</w:t>
            </w:r>
          </w:p>
          <w:p w14:paraId="4E7A77F9" w14:textId="77777777" w:rsidR="0081442E" w:rsidRPr="0041272E" w:rsidRDefault="0081442E" w:rsidP="0041272E">
            <w:pPr>
              <w:pStyle w:val="Geenafstand"/>
              <w:rPr>
                <w:i/>
              </w:rPr>
            </w:pPr>
            <w:r w:rsidRPr="0041272E">
              <w:rPr>
                <w:i/>
              </w:rPr>
              <w:t>Kruis aan wat van toepassing is..</w:t>
            </w:r>
          </w:p>
          <w:p w14:paraId="4B5967C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3FEEC204" w14:textId="77777777" w:rsidR="0081442E" w:rsidRPr="0041272E" w:rsidRDefault="0081442E" w:rsidP="0041272E">
            <w:pPr>
              <w:pStyle w:val="Geenafstand"/>
            </w:pPr>
            <w:r w:rsidRPr="0041272E">
              <w:t>Een taal leren</w:t>
            </w:r>
          </w:p>
        </w:tc>
        <w:tc>
          <w:tcPr>
            <w:tcW w:w="749" w:type="dxa"/>
          </w:tcPr>
          <w:p w14:paraId="4595D7F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D8D3B1B" w14:textId="77777777" w:rsidTr="006C1B78">
        <w:tc>
          <w:tcPr>
            <w:tcW w:w="3823" w:type="dxa"/>
            <w:vMerge/>
          </w:tcPr>
          <w:p w14:paraId="664D58E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40592C47" w14:textId="77777777" w:rsidR="0081442E" w:rsidRPr="0041272E" w:rsidRDefault="0081442E" w:rsidP="0041272E">
            <w:pPr>
              <w:pStyle w:val="Geenafstand"/>
            </w:pPr>
            <w:r w:rsidRPr="0041272E">
              <w:t>Inleefreis</w:t>
            </w:r>
          </w:p>
        </w:tc>
        <w:tc>
          <w:tcPr>
            <w:tcW w:w="749" w:type="dxa"/>
          </w:tcPr>
          <w:p w14:paraId="380471C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EFE16F5" w14:textId="77777777" w:rsidTr="006C1B78">
        <w:tc>
          <w:tcPr>
            <w:tcW w:w="3823" w:type="dxa"/>
            <w:vMerge/>
          </w:tcPr>
          <w:p w14:paraId="4E21388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6B834679" w14:textId="77777777" w:rsidR="0081442E" w:rsidRPr="0041272E" w:rsidRDefault="0081442E" w:rsidP="0041272E">
            <w:pPr>
              <w:pStyle w:val="Geenafstand"/>
            </w:pPr>
            <w:r w:rsidRPr="0041272E">
              <w:t>Studeren</w:t>
            </w:r>
          </w:p>
        </w:tc>
        <w:tc>
          <w:tcPr>
            <w:tcW w:w="749" w:type="dxa"/>
          </w:tcPr>
          <w:p w14:paraId="26337437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E16B99A" w14:textId="77777777" w:rsidTr="006C1B78">
        <w:tc>
          <w:tcPr>
            <w:tcW w:w="3823" w:type="dxa"/>
            <w:vMerge/>
          </w:tcPr>
          <w:p w14:paraId="14C3789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29F60C8D" w14:textId="77777777" w:rsidR="0081442E" w:rsidRPr="0041272E" w:rsidRDefault="0081442E" w:rsidP="0041272E">
            <w:pPr>
              <w:pStyle w:val="Geenafstand"/>
            </w:pPr>
            <w:r w:rsidRPr="0041272E">
              <w:t>Werken en vakantiejob</w:t>
            </w:r>
          </w:p>
        </w:tc>
        <w:tc>
          <w:tcPr>
            <w:tcW w:w="749" w:type="dxa"/>
          </w:tcPr>
          <w:p w14:paraId="5F4C52F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55DFEEF6" w14:textId="77777777" w:rsidTr="006C1B78">
        <w:tc>
          <w:tcPr>
            <w:tcW w:w="3823" w:type="dxa"/>
            <w:vMerge/>
          </w:tcPr>
          <w:p w14:paraId="18DAF87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237A33C3" w14:textId="77777777" w:rsidR="0081442E" w:rsidRPr="0041272E" w:rsidRDefault="0081442E" w:rsidP="0041272E">
            <w:pPr>
              <w:pStyle w:val="Geenafstand"/>
            </w:pPr>
            <w:r w:rsidRPr="0041272E">
              <w:t xml:space="preserve">Groepsuitwisselingen </w:t>
            </w:r>
          </w:p>
        </w:tc>
        <w:tc>
          <w:tcPr>
            <w:tcW w:w="749" w:type="dxa"/>
          </w:tcPr>
          <w:p w14:paraId="22208D78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F8D6957" w14:textId="77777777" w:rsidTr="006C1B78">
        <w:tc>
          <w:tcPr>
            <w:tcW w:w="3823" w:type="dxa"/>
            <w:vMerge/>
          </w:tcPr>
          <w:p w14:paraId="0ADF405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4637" w:type="dxa"/>
          </w:tcPr>
          <w:p w14:paraId="31B31AF3" w14:textId="77777777" w:rsidR="0081442E" w:rsidRPr="0041272E" w:rsidRDefault="0081442E" w:rsidP="0041272E">
            <w:pPr>
              <w:pStyle w:val="Geenafstand"/>
            </w:pPr>
            <w:r w:rsidRPr="0041272E">
              <w:t>Stage</w:t>
            </w:r>
          </w:p>
        </w:tc>
        <w:tc>
          <w:tcPr>
            <w:tcW w:w="749" w:type="dxa"/>
          </w:tcPr>
          <w:p w14:paraId="3F1DA69B" w14:textId="77777777" w:rsidR="0081442E" w:rsidRPr="0041272E" w:rsidRDefault="0081442E" w:rsidP="0041272E">
            <w:pPr>
              <w:pStyle w:val="Geenafstand"/>
            </w:pPr>
          </w:p>
        </w:tc>
      </w:tr>
      <w:tr w:rsidR="003F3D0B" w:rsidRPr="0041272E" w14:paraId="1AD2AB9D" w14:textId="77777777" w:rsidTr="006C1B78">
        <w:trPr>
          <w:trHeight w:val="2967"/>
        </w:trPr>
        <w:tc>
          <w:tcPr>
            <w:tcW w:w="3823" w:type="dxa"/>
            <w:vMerge/>
          </w:tcPr>
          <w:p w14:paraId="1F0F1110" w14:textId="77777777" w:rsidR="003F3D0B" w:rsidRPr="0041272E" w:rsidRDefault="003F3D0B" w:rsidP="0041272E">
            <w:pPr>
              <w:pStyle w:val="Geenafstand"/>
            </w:pPr>
          </w:p>
        </w:tc>
        <w:tc>
          <w:tcPr>
            <w:tcW w:w="5386" w:type="dxa"/>
            <w:gridSpan w:val="2"/>
          </w:tcPr>
          <w:p w14:paraId="14805F97" w14:textId="5684C5E0" w:rsidR="003F3D0B" w:rsidRPr="0041272E" w:rsidRDefault="003F3D0B" w:rsidP="0041272E">
            <w:pPr>
              <w:pStyle w:val="Geenafstand"/>
            </w:pPr>
            <w:r w:rsidRPr="0041272E">
              <w:t>Vrijwilligerswerk</w:t>
            </w:r>
          </w:p>
          <w:p w14:paraId="1BDFE220" w14:textId="77777777" w:rsidR="003F3D0B" w:rsidRPr="0041272E" w:rsidRDefault="003F3D0B" w:rsidP="0041272E">
            <w:pPr>
              <w:pStyle w:val="Geenafstand"/>
            </w:pPr>
          </w:p>
          <w:p w14:paraId="76F296ED" w14:textId="77777777" w:rsidR="003F3D0B" w:rsidRPr="0041272E" w:rsidRDefault="003F3D0B" w:rsidP="0041272E">
            <w:pPr>
              <w:pStyle w:val="Geenafstand"/>
            </w:pPr>
          </w:p>
          <w:tbl>
            <w:tblPr>
              <w:tblStyle w:val="Tabelraster"/>
              <w:tblW w:w="3878" w:type="dxa"/>
              <w:tblInd w:w="411" w:type="dxa"/>
              <w:tblBorders>
                <w:top w:val="single" w:sz="4" w:space="0" w:color="00566B" w:themeColor="text2"/>
                <w:left w:val="single" w:sz="4" w:space="0" w:color="00566B" w:themeColor="text2"/>
                <w:bottom w:val="single" w:sz="4" w:space="0" w:color="00566B" w:themeColor="text2"/>
                <w:right w:val="single" w:sz="4" w:space="0" w:color="00566B" w:themeColor="text2"/>
                <w:insideH w:val="single" w:sz="4" w:space="0" w:color="00566B" w:themeColor="text2"/>
                <w:insideV w:val="single" w:sz="4" w:space="0" w:color="00566B" w:themeColor="text2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167"/>
              <w:gridCol w:w="711"/>
            </w:tblGrid>
            <w:tr w:rsidR="005B1585" w:rsidRPr="0041272E" w14:paraId="3DB22EAD" w14:textId="77777777" w:rsidTr="005B1585">
              <w:tc>
                <w:tcPr>
                  <w:tcW w:w="3167" w:type="dxa"/>
                </w:tcPr>
                <w:p w14:paraId="5394EFDE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 xml:space="preserve">Sociale projecten </w:t>
                  </w:r>
                </w:p>
              </w:tc>
              <w:tc>
                <w:tcPr>
                  <w:tcW w:w="711" w:type="dxa"/>
                </w:tcPr>
                <w:p w14:paraId="1DC585FE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082B14A5" w14:textId="77777777" w:rsidTr="005B1585">
              <w:tc>
                <w:tcPr>
                  <w:tcW w:w="3167" w:type="dxa"/>
                </w:tcPr>
                <w:p w14:paraId="77B56EAC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>Bouwprojecten</w:t>
                  </w:r>
                </w:p>
              </w:tc>
              <w:tc>
                <w:tcPr>
                  <w:tcW w:w="711" w:type="dxa"/>
                </w:tcPr>
                <w:p w14:paraId="65730246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14272F58" w14:textId="77777777" w:rsidTr="005B1585">
              <w:tc>
                <w:tcPr>
                  <w:tcW w:w="3167" w:type="dxa"/>
                </w:tcPr>
                <w:p w14:paraId="77C3AFEA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>Natuurprojecten en projecten met dieren + Hulp in land- en tuinbouw</w:t>
                  </w:r>
                </w:p>
              </w:tc>
              <w:tc>
                <w:tcPr>
                  <w:tcW w:w="711" w:type="dxa"/>
                </w:tcPr>
                <w:p w14:paraId="66563474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1EA5F76C" w14:textId="77777777" w:rsidTr="005B1585">
              <w:tc>
                <w:tcPr>
                  <w:tcW w:w="3167" w:type="dxa"/>
                </w:tcPr>
                <w:p w14:paraId="3E4FF758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>Medische projecten</w:t>
                  </w:r>
                </w:p>
              </w:tc>
              <w:tc>
                <w:tcPr>
                  <w:tcW w:w="711" w:type="dxa"/>
                </w:tcPr>
                <w:p w14:paraId="328E7832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129397A3" w14:textId="77777777" w:rsidTr="005B1585">
              <w:tc>
                <w:tcPr>
                  <w:tcW w:w="3167" w:type="dxa"/>
                </w:tcPr>
                <w:p w14:paraId="6011BB3B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>Noodhulp</w:t>
                  </w:r>
                </w:p>
              </w:tc>
              <w:tc>
                <w:tcPr>
                  <w:tcW w:w="711" w:type="dxa"/>
                </w:tcPr>
                <w:p w14:paraId="7A75C1AA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306D67A9" w14:textId="77777777" w:rsidTr="005B1585">
              <w:tc>
                <w:tcPr>
                  <w:tcW w:w="3167" w:type="dxa"/>
                </w:tcPr>
                <w:p w14:paraId="432D0BE0" w14:textId="77777777" w:rsidR="005B1585" w:rsidRPr="0041272E" w:rsidRDefault="005B1585" w:rsidP="0041272E">
                  <w:pPr>
                    <w:pStyle w:val="Geenafstand"/>
                  </w:pPr>
                  <w:r w:rsidRPr="0041272E">
                    <w:t>andere</w:t>
                  </w:r>
                </w:p>
              </w:tc>
              <w:tc>
                <w:tcPr>
                  <w:tcW w:w="711" w:type="dxa"/>
                </w:tcPr>
                <w:p w14:paraId="0FA7B8E8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  <w:tr w:rsidR="005B1585" w:rsidRPr="0041272E" w14:paraId="1DF2E38A" w14:textId="77777777" w:rsidTr="005B1585">
              <w:tc>
                <w:tcPr>
                  <w:tcW w:w="3167" w:type="dxa"/>
                </w:tcPr>
                <w:p w14:paraId="702E8DE4" w14:textId="77777777" w:rsidR="005B1585" w:rsidRPr="0041272E" w:rsidRDefault="005B1585" w:rsidP="0041272E">
                  <w:pPr>
                    <w:pStyle w:val="Geenafstand"/>
                  </w:pPr>
                </w:p>
              </w:tc>
              <w:tc>
                <w:tcPr>
                  <w:tcW w:w="711" w:type="dxa"/>
                </w:tcPr>
                <w:p w14:paraId="286AA2C3" w14:textId="77777777" w:rsidR="005B1585" w:rsidRPr="0041272E" w:rsidRDefault="005B1585" w:rsidP="0041272E">
                  <w:pPr>
                    <w:pStyle w:val="Geenafstand"/>
                  </w:pPr>
                </w:p>
              </w:tc>
            </w:tr>
          </w:tbl>
          <w:p w14:paraId="2DA129F0" w14:textId="79C31301" w:rsidR="003F3D0B" w:rsidRPr="0041272E" w:rsidRDefault="003F3D0B" w:rsidP="0041272E">
            <w:pPr>
              <w:pStyle w:val="Geenafstand"/>
            </w:pPr>
          </w:p>
        </w:tc>
      </w:tr>
    </w:tbl>
    <w:p w14:paraId="15BC6E51" w14:textId="66E27106" w:rsidR="006C1B78" w:rsidRDefault="006C1B78"/>
    <w:tbl>
      <w:tblPr>
        <w:tblStyle w:val="Tabelraster"/>
        <w:tblW w:w="9067" w:type="dxa"/>
        <w:tblBorders>
          <w:top w:val="single" w:sz="4" w:space="0" w:color="00566B" w:themeColor="text2"/>
          <w:left w:val="single" w:sz="4" w:space="0" w:color="00566B" w:themeColor="text2"/>
          <w:bottom w:val="single" w:sz="4" w:space="0" w:color="00566B" w:themeColor="text2"/>
          <w:right w:val="single" w:sz="4" w:space="0" w:color="00566B" w:themeColor="text2"/>
          <w:insideH w:val="single" w:sz="4" w:space="0" w:color="00566B" w:themeColor="text2"/>
          <w:insideV w:val="single" w:sz="4" w:space="0" w:color="00566B" w:themeColor="text2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520"/>
        <w:gridCol w:w="367"/>
        <w:gridCol w:w="425"/>
        <w:gridCol w:w="506"/>
        <w:gridCol w:w="345"/>
        <w:gridCol w:w="425"/>
        <w:gridCol w:w="528"/>
        <w:gridCol w:w="322"/>
        <w:gridCol w:w="284"/>
        <w:gridCol w:w="549"/>
        <w:gridCol w:w="265"/>
      </w:tblGrid>
      <w:tr w:rsidR="00D93566" w:rsidRPr="0041272E" w14:paraId="74B18D56" w14:textId="77777777" w:rsidTr="00D93566">
        <w:trPr>
          <w:trHeight w:val="251"/>
        </w:trPr>
        <w:tc>
          <w:tcPr>
            <w:tcW w:w="4531" w:type="dxa"/>
            <w:vMerge w:val="restart"/>
          </w:tcPr>
          <w:p w14:paraId="1F0E6E32" w14:textId="12EFD49E" w:rsidR="00D93566" w:rsidRPr="005B1585" w:rsidRDefault="00D93566" w:rsidP="0041272E">
            <w:pPr>
              <w:pStyle w:val="Geenafstand"/>
              <w:rPr>
                <w:b/>
                <w:bCs/>
              </w:rPr>
            </w:pPr>
            <w:r w:rsidRPr="005B1585">
              <w:rPr>
                <w:b/>
                <w:bCs/>
              </w:rPr>
              <w:t>Leeftijd:</w:t>
            </w:r>
          </w:p>
          <w:p w14:paraId="07A62492" w14:textId="77777777" w:rsidR="00D93566" w:rsidRPr="0041272E" w:rsidRDefault="00D93566" w:rsidP="0041272E">
            <w:pPr>
              <w:pStyle w:val="Geenafstand"/>
              <w:rPr>
                <w:bCs/>
                <w:i/>
                <w:iCs/>
              </w:rPr>
            </w:pPr>
            <w:r w:rsidRPr="0041272E">
              <w:rPr>
                <w:bCs/>
                <w:i/>
                <w:iCs/>
              </w:rPr>
              <w:t>Duid alle leeftijden aan waarop jouw aanbod gericht is</w:t>
            </w:r>
          </w:p>
        </w:tc>
        <w:tc>
          <w:tcPr>
            <w:tcW w:w="520" w:type="dxa"/>
          </w:tcPr>
          <w:p w14:paraId="0BD5B58E" w14:textId="77777777" w:rsidR="00D93566" w:rsidRPr="0041272E" w:rsidRDefault="00D93566" w:rsidP="0041272E">
            <w:pPr>
              <w:pStyle w:val="Geenafstand"/>
            </w:pPr>
            <w:r w:rsidRPr="0041272E">
              <w:t>12</w:t>
            </w:r>
          </w:p>
        </w:tc>
        <w:tc>
          <w:tcPr>
            <w:tcW w:w="367" w:type="dxa"/>
          </w:tcPr>
          <w:p w14:paraId="20A2CB20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 w:val="restart"/>
          </w:tcPr>
          <w:p w14:paraId="2057497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06" w:type="dxa"/>
          </w:tcPr>
          <w:p w14:paraId="4FAB2976" w14:textId="77777777" w:rsidR="00D93566" w:rsidRPr="0041272E" w:rsidRDefault="00D93566" w:rsidP="0041272E">
            <w:pPr>
              <w:pStyle w:val="Geenafstand"/>
            </w:pPr>
            <w:r w:rsidRPr="0041272E">
              <w:t>17</w:t>
            </w:r>
          </w:p>
        </w:tc>
        <w:tc>
          <w:tcPr>
            <w:tcW w:w="345" w:type="dxa"/>
          </w:tcPr>
          <w:p w14:paraId="746260AA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 w:val="restart"/>
          </w:tcPr>
          <w:p w14:paraId="7D2360ED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8" w:type="dxa"/>
          </w:tcPr>
          <w:p w14:paraId="514A5803" w14:textId="77777777" w:rsidR="00D93566" w:rsidRPr="0041272E" w:rsidRDefault="00D93566" w:rsidP="0041272E">
            <w:pPr>
              <w:pStyle w:val="Geenafstand"/>
            </w:pPr>
            <w:r w:rsidRPr="0041272E">
              <w:t>22</w:t>
            </w:r>
          </w:p>
        </w:tc>
        <w:tc>
          <w:tcPr>
            <w:tcW w:w="322" w:type="dxa"/>
          </w:tcPr>
          <w:p w14:paraId="2C1F44E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84" w:type="dxa"/>
            <w:vMerge w:val="restart"/>
          </w:tcPr>
          <w:p w14:paraId="46A43022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49" w:type="dxa"/>
          </w:tcPr>
          <w:p w14:paraId="23D761BE" w14:textId="77777777" w:rsidR="00D93566" w:rsidRPr="0041272E" w:rsidRDefault="00D93566" w:rsidP="0041272E">
            <w:pPr>
              <w:pStyle w:val="Geenafstand"/>
            </w:pPr>
            <w:r w:rsidRPr="0041272E">
              <w:t>27</w:t>
            </w:r>
          </w:p>
        </w:tc>
        <w:tc>
          <w:tcPr>
            <w:tcW w:w="265" w:type="dxa"/>
          </w:tcPr>
          <w:p w14:paraId="18CD8440" w14:textId="77777777" w:rsidR="00D93566" w:rsidRPr="0041272E" w:rsidRDefault="00D93566" w:rsidP="0041272E">
            <w:pPr>
              <w:pStyle w:val="Geenafstand"/>
            </w:pPr>
          </w:p>
        </w:tc>
      </w:tr>
      <w:tr w:rsidR="00D93566" w:rsidRPr="0041272E" w14:paraId="18FDCE9C" w14:textId="77777777" w:rsidTr="00D93566">
        <w:tc>
          <w:tcPr>
            <w:tcW w:w="4531" w:type="dxa"/>
            <w:vMerge/>
          </w:tcPr>
          <w:p w14:paraId="5A88237D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0" w:type="dxa"/>
          </w:tcPr>
          <w:p w14:paraId="33C64701" w14:textId="77777777" w:rsidR="00D93566" w:rsidRPr="0041272E" w:rsidRDefault="00D93566" w:rsidP="0041272E">
            <w:pPr>
              <w:pStyle w:val="Geenafstand"/>
            </w:pPr>
            <w:r w:rsidRPr="0041272E">
              <w:t>13</w:t>
            </w:r>
          </w:p>
        </w:tc>
        <w:tc>
          <w:tcPr>
            <w:tcW w:w="367" w:type="dxa"/>
          </w:tcPr>
          <w:p w14:paraId="589ECDF9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5F50B6C7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06" w:type="dxa"/>
          </w:tcPr>
          <w:p w14:paraId="3680CAA8" w14:textId="77777777" w:rsidR="00D93566" w:rsidRPr="0041272E" w:rsidRDefault="00D93566" w:rsidP="0041272E">
            <w:pPr>
              <w:pStyle w:val="Geenafstand"/>
            </w:pPr>
            <w:r w:rsidRPr="0041272E">
              <w:t>18</w:t>
            </w:r>
          </w:p>
        </w:tc>
        <w:tc>
          <w:tcPr>
            <w:tcW w:w="345" w:type="dxa"/>
          </w:tcPr>
          <w:p w14:paraId="05EB6B1F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337940C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8" w:type="dxa"/>
          </w:tcPr>
          <w:p w14:paraId="4DB7EFAF" w14:textId="77777777" w:rsidR="00D93566" w:rsidRPr="0041272E" w:rsidRDefault="00D93566" w:rsidP="0041272E">
            <w:pPr>
              <w:pStyle w:val="Geenafstand"/>
            </w:pPr>
            <w:r w:rsidRPr="0041272E">
              <w:t>23</w:t>
            </w:r>
          </w:p>
        </w:tc>
        <w:tc>
          <w:tcPr>
            <w:tcW w:w="322" w:type="dxa"/>
          </w:tcPr>
          <w:p w14:paraId="2472E60A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84" w:type="dxa"/>
            <w:vMerge/>
          </w:tcPr>
          <w:p w14:paraId="66EFE2D3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49" w:type="dxa"/>
          </w:tcPr>
          <w:p w14:paraId="1BDDA6A6" w14:textId="77777777" w:rsidR="00D93566" w:rsidRPr="0041272E" w:rsidRDefault="00D93566" w:rsidP="0041272E">
            <w:pPr>
              <w:pStyle w:val="Geenafstand"/>
            </w:pPr>
            <w:r w:rsidRPr="0041272E">
              <w:t>28</w:t>
            </w:r>
          </w:p>
        </w:tc>
        <w:tc>
          <w:tcPr>
            <w:tcW w:w="265" w:type="dxa"/>
          </w:tcPr>
          <w:p w14:paraId="214EFAA9" w14:textId="77777777" w:rsidR="00D93566" w:rsidRPr="0041272E" w:rsidRDefault="00D93566" w:rsidP="0041272E">
            <w:pPr>
              <w:pStyle w:val="Geenafstand"/>
            </w:pPr>
          </w:p>
        </w:tc>
      </w:tr>
      <w:tr w:rsidR="00D93566" w:rsidRPr="0041272E" w14:paraId="72E919DB" w14:textId="77777777" w:rsidTr="00D93566">
        <w:tc>
          <w:tcPr>
            <w:tcW w:w="4531" w:type="dxa"/>
            <w:vMerge/>
          </w:tcPr>
          <w:p w14:paraId="5BEBE7E6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0" w:type="dxa"/>
          </w:tcPr>
          <w:p w14:paraId="042C495C" w14:textId="77777777" w:rsidR="00D93566" w:rsidRPr="0041272E" w:rsidRDefault="00D93566" w:rsidP="0041272E">
            <w:pPr>
              <w:pStyle w:val="Geenafstand"/>
            </w:pPr>
            <w:r w:rsidRPr="0041272E">
              <w:t>14</w:t>
            </w:r>
          </w:p>
        </w:tc>
        <w:tc>
          <w:tcPr>
            <w:tcW w:w="367" w:type="dxa"/>
          </w:tcPr>
          <w:p w14:paraId="320709F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53171842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06" w:type="dxa"/>
          </w:tcPr>
          <w:p w14:paraId="380A84A7" w14:textId="77777777" w:rsidR="00D93566" w:rsidRPr="0041272E" w:rsidRDefault="00D93566" w:rsidP="0041272E">
            <w:pPr>
              <w:pStyle w:val="Geenafstand"/>
            </w:pPr>
            <w:r w:rsidRPr="0041272E">
              <w:t>19</w:t>
            </w:r>
          </w:p>
        </w:tc>
        <w:tc>
          <w:tcPr>
            <w:tcW w:w="345" w:type="dxa"/>
          </w:tcPr>
          <w:p w14:paraId="068FCAFF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556B4152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8" w:type="dxa"/>
          </w:tcPr>
          <w:p w14:paraId="0EB5D8D5" w14:textId="77777777" w:rsidR="00D93566" w:rsidRPr="0041272E" w:rsidRDefault="00D93566" w:rsidP="0041272E">
            <w:pPr>
              <w:pStyle w:val="Geenafstand"/>
            </w:pPr>
            <w:r w:rsidRPr="0041272E">
              <w:t>24</w:t>
            </w:r>
          </w:p>
        </w:tc>
        <w:tc>
          <w:tcPr>
            <w:tcW w:w="322" w:type="dxa"/>
          </w:tcPr>
          <w:p w14:paraId="714C2863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84" w:type="dxa"/>
            <w:vMerge/>
          </w:tcPr>
          <w:p w14:paraId="11B642F9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49" w:type="dxa"/>
          </w:tcPr>
          <w:p w14:paraId="1833F83E" w14:textId="77777777" w:rsidR="00D93566" w:rsidRPr="0041272E" w:rsidRDefault="00D93566" w:rsidP="0041272E">
            <w:pPr>
              <w:pStyle w:val="Geenafstand"/>
            </w:pPr>
            <w:r w:rsidRPr="0041272E">
              <w:t>29</w:t>
            </w:r>
          </w:p>
        </w:tc>
        <w:tc>
          <w:tcPr>
            <w:tcW w:w="265" w:type="dxa"/>
          </w:tcPr>
          <w:p w14:paraId="1CC71554" w14:textId="77777777" w:rsidR="00D93566" w:rsidRPr="0041272E" w:rsidRDefault="00D93566" w:rsidP="0041272E">
            <w:pPr>
              <w:pStyle w:val="Geenafstand"/>
            </w:pPr>
          </w:p>
        </w:tc>
      </w:tr>
      <w:tr w:rsidR="00D93566" w:rsidRPr="0041272E" w14:paraId="3B1D9F9A" w14:textId="77777777" w:rsidTr="00D93566">
        <w:tc>
          <w:tcPr>
            <w:tcW w:w="4531" w:type="dxa"/>
            <w:vMerge/>
          </w:tcPr>
          <w:p w14:paraId="7391D7C6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0" w:type="dxa"/>
          </w:tcPr>
          <w:p w14:paraId="3D0FB274" w14:textId="77777777" w:rsidR="00D93566" w:rsidRPr="0041272E" w:rsidRDefault="00D93566" w:rsidP="0041272E">
            <w:pPr>
              <w:pStyle w:val="Geenafstand"/>
            </w:pPr>
            <w:r w:rsidRPr="0041272E">
              <w:t>15</w:t>
            </w:r>
          </w:p>
        </w:tc>
        <w:tc>
          <w:tcPr>
            <w:tcW w:w="367" w:type="dxa"/>
          </w:tcPr>
          <w:p w14:paraId="1E3DD8CB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45B2B69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06" w:type="dxa"/>
          </w:tcPr>
          <w:p w14:paraId="7414A130" w14:textId="77777777" w:rsidR="00D93566" w:rsidRPr="0041272E" w:rsidRDefault="00D93566" w:rsidP="0041272E">
            <w:pPr>
              <w:pStyle w:val="Geenafstand"/>
            </w:pPr>
            <w:r w:rsidRPr="0041272E">
              <w:t>20</w:t>
            </w:r>
          </w:p>
        </w:tc>
        <w:tc>
          <w:tcPr>
            <w:tcW w:w="345" w:type="dxa"/>
          </w:tcPr>
          <w:p w14:paraId="5678ADD1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6EB0FCAC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8" w:type="dxa"/>
          </w:tcPr>
          <w:p w14:paraId="16DA32D8" w14:textId="77777777" w:rsidR="00D93566" w:rsidRPr="0041272E" w:rsidRDefault="00D93566" w:rsidP="0041272E">
            <w:pPr>
              <w:pStyle w:val="Geenafstand"/>
            </w:pPr>
            <w:r w:rsidRPr="0041272E">
              <w:t>25</w:t>
            </w:r>
          </w:p>
        </w:tc>
        <w:tc>
          <w:tcPr>
            <w:tcW w:w="322" w:type="dxa"/>
          </w:tcPr>
          <w:p w14:paraId="4BDD52B9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84" w:type="dxa"/>
            <w:vMerge/>
          </w:tcPr>
          <w:p w14:paraId="04BB5D46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49" w:type="dxa"/>
          </w:tcPr>
          <w:p w14:paraId="22F606A5" w14:textId="77777777" w:rsidR="00D93566" w:rsidRPr="0041272E" w:rsidRDefault="00D93566" w:rsidP="0041272E">
            <w:pPr>
              <w:pStyle w:val="Geenafstand"/>
            </w:pPr>
            <w:r w:rsidRPr="0041272E">
              <w:t>30</w:t>
            </w:r>
          </w:p>
        </w:tc>
        <w:tc>
          <w:tcPr>
            <w:tcW w:w="265" w:type="dxa"/>
          </w:tcPr>
          <w:p w14:paraId="5369B4F8" w14:textId="77777777" w:rsidR="00D93566" w:rsidRPr="0041272E" w:rsidRDefault="00D93566" w:rsidP="0041272E">
            <w:pPr>
              <w:pStyle w:val="Geenafstand"/>
            </w:pPr>
          </w:p>
        </w:tc>
      </w:tr>
      <w:tr w:rsidR="00D93566" w:rsidRPr="0041272E" w14:paraId="257EA17D" w14:textId="77777777" w:rsidTr="00D93566">
        <w:trPr>
          <w:trHeight w:val="70"/>
        </w:trPr>
        <w:tc>
          <w:tcPr>
            <w:tcW w:w="4531" w:type="dxa"/>
            <w:vMerge/>
          </w:tcPr>
          <w:p w14:paraId="7A80B1D5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0" w:type="dxa"/>
          </w:tcPr>
          <w:p w14:paraId="36331EE2" w14:textId="77777777" w:rsidR="00D93566" w:rsidRPr="0041272E" w:rsidRDefault="00D93566" w:rsidP="0041272E">
            <w:pPr>
              <w:pStyle w:val="Geenafstand"/>
            </w:pPr>
            <w:r w:rsidRPr="0041272E">
              <w:t>16</w:t>
            </w:r>
          </w:p>
        </w:tc>
        <w:tc>
          <w:tcPr>
            <w:tcW w:w="367" w:type="dxa"/>
          </w:tcPr>
          <w:p w14:paraId="62348A28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14A51A5E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06" w:type="dxa"/>
          </w:tcPr>
          <w:p w14:paraId="1CF148F7" w14:textId="77777777" w:rsidR="00D93566" w:rsidRPr="0041272E" w:rsidRDefault="00D93566" w:rsidP="0041272E">
            <w:pPr>
              <w:pStyle w:val="Geenafstand"/>
            </w:pPr>
            <w:r w:rsidRPr="0041272E">
              <w:t>21</w:t>
            </w:r>
          </w:p>
        </w:tc>
        <w:tc>
          <w:tcPr>
            <w:tcW w:w="345" w:type="dxa"/>
          </w:tcPr>
          <w:p w14:paraId="6F88E3C6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425" w:type="dxa"/>
            <w:vMerge/>
          </w:tcPr>
          <w:p w14:paraId="71971E09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28" w:type="dxa"/>
          </w:tcPr>
          <w:p w14:paraId="4D6829E4" w14:textId="77777777" w:rsidR="00D93566" w:rsidRPr="0041272E" w:rsidRDefault="00D93566" w:rsidP="0041272E">
            <w:pPr>
              <w:pStyle w:val="Geenafstand"/>
            </w:pPr>
            <w:r w:rsidRPr="0041272E">
              <w:t>26</w:t>
            </w:r>
          </w:p>
        </w:tc>
        <w:tc>
          <w:tcPr>
            <w:tcW w:w="322" w:type="dxa"/>
          </w:tcPr>
          <w:p w14:paraId="301BFBF3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84" w:type="dxa"/>
            <w:vMerge/>
          </w:tcPr>
          <w:p w14:paraId="3C9D773D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549" w:type="dxa"/>
          </w:tcPr>
          <w:p w14:paraId="7FF43074" w14:textId="77777777" w:rsidR="00D93566" w:rsidRPr="0041272E" w:rsidRDefault="00D93566" w:rsidP="0041272E">
            <w:pPr>
              <w:pStyle w:val="Geenafstand"/>
            </w:pPr>
          </w:p>
        </w:tc>
        <w:tc>
          <w:tcPr>
            <w:tcW w:w="265" w:type="dxa"/>
          </w:tcPr>
          <w:p w14:paraId="55F3D56A" w14:textId="77777777" w:rsidR="00D93566" w:rsidRPr="0041272E" w:rsidRDefault="00D93566" w:rsidP="0041272E">
            <w:pPr>
              <w:pStyle w:val="Geenafstand"/>
            </w:pPr>
          </w:p>
        </w:tc>
      </w:tr>
    </w:tbl>
    <w:p w14:paraId="0605EFA3" w14:textId="7578FCE2" w:rsidR="0081442E" w:rsidRDefault="0081442E" w:rsidP="0041272E">
      <w:pPr>
        <w:pStyle w:val="Geenafstand"/>
      </w:pPr>
    </w:p>
    <w:p w14:paraId="3D8A4E22" w14:textId="7DE434B5" w:rsidR="00D7102A" w:rsidRDefault="00D7102A" w:rsidP="0041272E">
      <w:pPr>
        <w:pStyle w:val="Geenafstand"/>
      </w:pPr>
    </w:p>
    <w:p w14:paraId="36C6F319" w14:textId="0968DCED" w:rsidR="00D7102A" w:rsidRDefault="00D7102A" w:rsidP="0041272E">
      <w:pPr>
        <w:pStyle w:val="Geenafstand"/>
      </w:pPr>
    </w:p>
    <w:p w14:paraId="16F03795" w14:textId="18910D8C" w:rsidR="00D7102A" w:rsidRDefault="00D7102A" w:rsidP="0041272E">
      <w:pPr>
        <w:pStyle w:val="Geenafstand"/>
      </w:pPr>
    </w:p>
    <w:p w14:paraId="0FC1731A" w14:textId="0B696B9D" w:rsidR="00D7102A" w:rsidRDefault="00D7102A" w:rsidP="0041272E">
      <w:pPr>
        <w:pStyle w:val="Geenafstand"/>
      </w:pPr>
    </w:p>
    <w:p w14:paraId="66521E3B" w14:textId="775EA01C" w:rsidR="00D7102A" w:rsidRDefault="00D7102A" w:rsidP="0041272E">
      <w:pPr>
        <w:pStyle w:val="Geenafstand"/>
      </w:pPr>
    </w:p>
    <w:p w14:paraId="04315AD8" w14:textId="7476CFEE" w:rsidR="00D7102A" w:rsidRDefault="00D7102A" w:rsidP="0041272E">
      <w:pPr>
        <w:pStyle w:val="Geenafstand"/>
      </w:pPr>
    </w:p>
    <w:p w14:paraId="4E33857B" w14:textId="29949255" w:rsidR="00D7102A" w:rsidRDefault="00D7102A" w:rsidP="0041272E">
      <w:pPr>
        <w:pStyle w:val="Geenafstand"/>
      </w:pPr>
    </w:p>
    <w:p w14:paraId="43BE87C4" w14:textId="77777777" w:rsidR="00D7102A" w:rsidRPr="0041272E" w:rsidRDefault="00D7102A" w:rsidP="0041272E">
      <w:pPr>
        <w:pStyle w:val="Geenafstand"/>
      </w:pPr>
    </w:p>
    <w:tbl>
      <w:tblPr>
        <w:tblStyle w:val="Tabelraster"/>
        <w:tblW w:w="9209" w:type="dxa"/>
        <w:tblLayout w:type="fixed"/>
        <w:tblLook w:val="04A0" w:firstRow="1" w:lastRow="0" w:firstColumn="1" w:lastColumn="0" w:noHBand="0" w:noVBand="1"/>
      </w:tblPr>
      <w:tblGrid>
        <w:gridCol w:w="2405"/>
        <w:gridCol w:w="370"/>
        <w:gridCol w:w="622"/>
        <w:gridCol w:w="1843"/>
        <w:gridCol w:w="284"/>
        <w:gridCol w:w="708"/>
        <w:gridCol w:w="2552"/>
        <w:gridCol w:w="425"/>
      </w:tblGrid>
      <w:tr w:rsidR="0081442E" w:rsidRPr="0041272E" w14:paraId="6E5C4878" w14:textId="77777777" w:rsidTr="00054D02">
        <w:tc>
          <w:tcPr>
            <w:tcW w:w="9209" w:type="dxa"/>
            <w:gridSpan w:val="8"/>
          </w:tcPr>
          <w:p w14:paraId="2CC6EEAC" w14:textId="7EA23E39" w:rsidR="0081442E" w:rsidRPr="005B1585" w:rsidRDefault="005B1585" w:rsidP="0041272E">
            <w:pPr>
              <w:pStyle w:val="Geenafstand"/>
              <w:rPr>
                <w:b/>
                <w:bCs/>
              </w:rPr>
            </w:pPr>
            <w:r w:rsidRPr="005B1585">
              <w:rPr>
                <w:b/>
                <w:bCs/>
              </w:rPr>
              <w:t>Bestemming:</w:t>
            </w:r>
          </w:p>
          <w:p w14:paraId="66BF07A3" w14:textId="77777777" w:rsidR="0081442E" w:rsidRPr="0041272E" w:rsidRDefault="0081442E" w:rsidP="0041272E">
            <w:pPr>
              <w:pStyle w:val="Geenafstand"/>
              <w:rPr>
                <w:i/>
              </w:rPr>
            </w:pPr>
            <w:r w:rsidRPr="0041272E">
              <w:rPr>
                <w:i/>
              </w:rPr>
              <w:t>kruis de werelddelen aan waarin de bestemmingen voor dit aanbod zich bevinden</w:t>
            </w:r>
          </w:p>
          <w:p w14:paraId="4994D92C" w14:textId="77777777" w:rsidR="0081442E" w:rsidRPr="0041272E" w:rsidRDefault="0081442E" w:rsidP="0041272E">
            <w:pPr>
              <w:pStyle w:val="Geenafstand"/>
              <w:rPr>
                <w:i/>
              </w:rPr>
            </w:pPr>
            <w:r w:rsidRPr="0041272E">
              <w:rPr>
                <w:i/>
              </w:rPr>
              <w:t>en kruis de landen aan waarin de bestemmingen voor dit aanbod zich bevinden</w:t>
            </w:r>
          </w:p>
        </w:tc>
      </w:tr>
      <w:tr w:rsidR="0081442E" w:rsidRPr="0041272E" w14:paraId="147483E8" w14:textId="77777777" w:rsidTr="00054D02">
        <w:tc>
          <w:tcPr>
            <w:tcW w:w="2405" w:type="dxa"/>
          </w:tcPr>
          <w:p w14:paraId="65551B7A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EUROPA</w:t>
            </w:r>
          </w:p>
        </w:tc>
        <w:tc>
          <w:tcPr>
            <w:tcW w:w="370" w:type="dxa"/>
          </w:tcPr>
          <w:p w14:paraId="0D0C0924" w14:textId="77777777" w:rsidR="0081442E" w:rsidRPr="0041272E" w:rsidRDefault="0081442E" w:rsidP="0041272E">
            <w:pPr>
              <w:pStyle w:val="Geenafstand"/>
              <w:rPr>
                <w:bCs/>
                <w:i/>
                <w:iCs/>
              </w:rPr>
            </w:pPr>
          </w:p>
        </w:tc>
        <w:tc>
          <w:tcPr>
            <w:tcW w:w="622" w:type="dxa"/>
            <w:vMerge w:val="restart"/>
          </w:tcPr>
          <w:p w14:paraId="21C75A2F" w14:textId="77777777" w:rsidR="0081442E" w:rsidRPr="0041272E" w:rsidRDefault="0081442E" w:rsidP="0041272E">
            <w:pPr>
              <w:pStyle w:val="Geenafstand"/>
              <w:rPr>
                <w:bCs/>
                <w:i/>
                <w:iCs/>
              </w:rPr>
            </w:pPr>
          </w:p>
        </w:tc>
        <w:tc>
          <w:tcPr>
            <w:tcW w:w="1843" w:type="dxa"/>
          </w:tcPr>
          <w:p w14:paraId="77DB8813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AFRIKA</w:t>
            </w:r>
          </w:p>
        </w:tc>
        <w:tc>
          <w:tcPr>
            <w:tcW w:w="284" w:type="dxa"/>
          </w:tcPr>
          <w:p w14:paraId="3C003A49" w14:textId="77777777" w:rsidR="0081442E" w:rsidRPr="0041272E" w:rsidRDefault="0081442E" w:rsidP="0041272E">
            <w:pPr>
              <w:pStyle w:val="Geenafstand"/>
              <w:rPr>
                <w:bCs/>
                <w:i/>
                <w:iCs/>
              </w:rPr>
            </w:pPr>
          </w:p>
        </w:tc>
        <w:tc>
          <w:tcPr>
            <w:tcW w:w="708" w:type="dxa"/>
            <w:vMerge w:val="restart"/>
          </w:tcPr>
          <w:p w14:paraId="6FC8E63F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</w:tcPr>
          <w:p w14:paraId="0935F607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LATIJNS-AMERIKA</w:t>
            </w:r>
          </w:p>
        </w:tc>
        <w:tc>
          <w:tcPr>
            <w:tcW w:w="425" w:type="dxa"/>
          </w:tcPr>
          <w:p w14:paraId="762C16D3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</w:tr>
      <w:tr w:rsidR="0081442E" w:rsidRPr="0041272E" w14:paraId="18AAC4E5" w14:textId="77777777" w:rsidTr="00054D02">
        <w:trPr>
          <w:trHeight w:val="379"/>
        </w:trPr>
        <w:tc>
          <w:tcPr>
            <w:tcW w:w="2405" w:type="dxa"/>
          </w:tcPr>
          <w:p w14:paraId="54F51A72" w14:textId="77777777" w:rsidR="0081442E" w:rsidRPr="0041272E" w:rsidRDefault="0081442E" w:rsidP="0041272E">
            <w:pPr>
              <w:pStyle w:val="Geenafstand"/>
            </w:pPr>
            <w:r w:rsidRPr="0041272E">
              <w:t>Albanië</w:t>
            </w:r>
          </w:p>
        </w:tc>
        <w:tc>
          <w:tcPr>
            <w:tcW w:w="370" w:type="dxa"/>
          </w:tcPr>
          <w:p w14:paraId="5A0465F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75C8E42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36E4F506" w14:textId="77777777" w:rsidR="0081442E" w:rsidRPr="0041272E" w:rsidRDefault="0081442E" w:rsidP="0041272E">
            <w:pPr>
              <w:pStyle w:val="Geenafstand"/>
            </w:pPr>
            <w:r w:rsidRPr="0041272E">
              <w:t>Algerije</w:t>
            </w:r>
          </w:p>
        </w:tc>
        <w:tc>
          <w:tcPr>
            <w:tcW w:w="284" w:type="dxa"/>
          </w:tcPr>
          <w:p w14:paraId="0898A6A6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708" w:type="dxa"/>
            <w:vMerge/>
          </w:tcPr>
          <w:p w14:paraId="633DDC0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572E3149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t>Argentinië</w:t>
            </w:r>
          </w:p>
        </w:tc>
        <w:tc>
          <w:tcPr>
            <w:tcW w:w="425" w:type="dxa"/>
          </w:tcPr>
          <w:p w14:paraId="2225A153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</w:tr>
      <w:tr w:rsidR="0081442E" w:rsidRPr="0041272E" w14:paraId="01E6FBB0" w14:textId="77777777" w:rsidTr="00054D02">
        <w:tc>
          <w:tcPr>
            <w:tcW w:w="2405" w:type="dxa"/>
          </w:tcPr>
          <w:p w14:paraId="6A505390" w14:textId="77777777" w:rsidR="0081442E" w:rsidRPr="0041272E" w:rsidRDefault="0081442E" w:rsidP="0041272E">
            <w:pPr>
              <w:pStyle w:val="Geenafstand"/>
            </w:pPr>
            <w:r w:rsidRPr="0041272E">
              <w:t>Armenië</w:t>
            </w:r>
          </w:p>
        </w:tc>
        <w:tc>
          <w:tcPr>
            <w:tcW w:w="370" w:type="dxa"/>
          </w:tcPr>
          <w:p w14:paraId="26A2BB5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4BFAC8E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6EF967BB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  <w:r w:rsidRPr="0041272E">
              <w:rPr>
                <w:lang w:val="en-US"/>
              </w:rPr>
              <w:t>Angola</w:t>
            </w:r>
          </w:p>
        </w:tc>
        <w:tc>
          <w:tcPr>
            <w:tcW w:w="284" w:type="dxa"/>
          </w:tcPr>
          <w:p w14:paraId="710D64C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9DFD2E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0AA9B837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proofErr w:type="spellStart"/>
            <w:r w:rsidRPr="0041272E">
              <w:t>Bolivië</w:t>
            </w:r>
            <w:proofErr w:type="spellEnd"/>
          </w:p>
        </w:tc>
        <w:tc>
          <w:tcPr>
            <w:tcW w:w="425" w:type="dxa"/>
          </w:tcPr>
          <w:p w14:paraId="2C0CCB7B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A6DA130" w14:textId="77777777" w:rsidTr="00054D02">
        <w:tc>
          <w:tcPr>
            <w:tcW w:w="2405" w:type="dxa"/>
          </w:tcPr>
          <w:p w14:paraId="155245CA" w14:textId="77777777" w:rsidR="0081442E" w:rsidRPr="0041272E" w:rsidRDefault="0081442E" w:rsidP="0041272E">
            <w:pPr>
              <w:pStyle w:val="Geenafstand"/>
            </w:pPr>
            <w:r w:rsidRPr="0041272E">
              <w:t>Azerbeidzjan</w:t>
            </w:r>
          </w:p>
        </w:tc>
        <w:tc>
          <w:tcPr>
            <w:tcW w:w="370" w:type="dxa"/>
          </w:tcPr>
          <w:p w14:paraId="104C085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4FE9A82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51E5E917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  <w:r w:rsidRPr="0041272E">
              <w:rPr>
                <w:lang w:val="en-US"/>
              </w:rPr>
              <w:t>Benin</w:t>
            </w:r>
          </w:p>
        </w:tc>
        <w:tc>
          <w:tcPr>
            <w:tcW w:w="284" w:type="dxa"/>
          </w:tcPr>
          <w:p w14:paraId="7C2C054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3FD33A2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256BB1FB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t>Brazilië</w:t>
            </w:r>
          </w:p>
        </w:tc>
        <w:tc>
          <w:tcPr>
            <w:tcW w:w="425" w:type="dxa"/>
          </w:tcPr>
          <w:p w14:paraId="2F97B7A9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</w:p>
        </w:tc>
      </w:tr>
      <w:tr w:rsidR="0081442E" w:rsidRPr="0041272E" w14:paraId="48B26F2D" w14:textId="77777777" w:rsidTr="00054D02">
        <w:tc>
          <w:tcPr>
            <w:tcW w:w="2405" w:type="dxa"/>
          </w:tcPr>
          <w:p w14:paraId="0ACDA3A1" w14:textId="77777777" w:rsidR="0081442E" w:rsidRPr="0041272E" w:rsidRDefault="0081442E" w:rsidP="0041272E">
            <w:pPr>
              <w:pStyle w:val="Geenafstand"/>
            </w:pPr>
            <w:r w:rsidRPr="0041272E">
              <w:t>België</w:t>
            </w:r>
          </w:p>
        </w:tc>
        <w:tc>
          <w:tcPr>
            <w:tcW w:w="370" w:type="dxa"/>
          </w:tcPr>
          <w:p w14:paraId="0E0B0E4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592EF1B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78FBB6FE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  <w:r w:rsidRPr="0041272E">
              <w:rPr>
                <w:lang w:val="en-US"/>
              </w:rPr>
              <w:t>Burundi</w:t>
            </w:r>
          </w:p>
        </w:tc>
        <w:tc>
          <w:tcPr>
            <w:tcW w:w="284" w:type="dxa"/>
          </w:tcPr>
          <w:p w14:paraId="6BA8335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EC6A79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1617FFA2" w14:textId="77777777" w:rsidR="0081442E" w:rsidRPr="0041272E" w:rsidRDefault="0081442E" w:rsidP="0041272E">
            <w:pPr>
              <w:pStyle w:val="Geenafstand"/>
            </w:pPr>
            <w:r w:rsidRPr="0041272E">
              <w:t>Chili</w:t>
            </w:r>
          </w:p>
        </w:tc>
        <w:tc>
          <w:tcPr>
            <w:tcW w:w="425" w:type="dxa"/>
          </w:tcPr>
          <w:p w14:paraId="31B6B109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</w:p>
        </w:tc>
      </w:tr>
      <w:tr w:rsidR="0081442E" w:rsidRPr="0041272E" w14:paraId="20332CF2" w14:textId="77777777" w:rsidTr="00054D02">
        <w:tc>
          <w:tcPr>
            <w:tcW w:w="2405" w:type="dxa"/>
          </w:tcPr>
          <w:p w14:paraId="005FE113" w14:textId="77777777" w:rsidR="0081442E" w:rsidRPr="0041272E" w:rsidRDefault="0081442E" w:rsidP="0041272E">
            <w:pPr>
              <w:pStyle w:val="Geenafstand"/>
            </w:pPr>
            <w:r w:rsidRPr="0041272E">
              <w:t>Bosnië-Herzegovina</w:t>
            </w:r>
          </w:p>
        </w:tc>
        <w:tc>
          <w:tcPr>
            <w:tcW w:w="370" w:type="dxa"/>
          </w:tcPr>
          <w:p w14:paraId="794A539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3374CE5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231C168D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  <w:r w:rsidRPr="0041272E">
              <w:rPr>
                <w:lang w:val="en-US"/>
              </w:rPr>
              <w:t>Congo Brazzaville</w:t>
            </w:r>
          </w:p>
        </w:tc>
        <w:tc>
          <w:tcPr>
            <w:tcW w:w="284" w:type="dxa"/>
          </w:tcPr>
          <w:p w14:paraId="0799F53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3862131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2582D204" w14:textId="77777777" w:rsidR="0081442E" w:rsidRPr="0041272E" w:rsidRDefault="0081442E" w:rsidP="0041272E">
            <w:pPr>
              <w:pStyle w:val="Geenafstand"/>
            </w:pPr>
            <w:r w:rsidRPr="0041272E">
              <w:t>Colombia</w:t>
            </w:r>
          </w:p>
        </w:tc>
        <w:tc>
          <w:tcPr>
            <w:tcW w:w="425" w:type="dxa"/>
          </w:tcPr>
          <w:p w14:paraId="26BF9E93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</w:p>
        </w:tc>
      </w:tr>
      <w:tr w:rsidR="0081442E" w:rsidRPr="0041272E" w14:paraId="7B419314" w14:textId="77777777" w:rsidTr="00054D02">
        <w:tc>
          <w:tcPr>
            <w:tcW w:w="2405" w:type="dxa"/>
          </w:tcPr>
          <w:p w14:paraId="664FF496" w14:textId="77777777" w:rsidR="0081442E" w:rsidRPr="0041272E" w:rsidRDefault="0081442E" w:rsidP="0041272E">
            <w:pPr>
              <w:pStyle w:val="Geenafstand"/>
            </w:pPr>
            <w:r w:rsidRPr="0041272E">
              <w:t>Bulgarije</w:t>
            </w:r>
          </w:p>
        </w:tc>
        <w:tc>
          <w:tcPr>
            <w:tcW w:w="370" w:type="dxa"/>
          </w:tcPr>
          <w:p w14:paraId="246712E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14E18A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4C141FCC" w14:textId="77777777" w:rsidR="0081442E" w:rsidRPr="0041272E" w:rsidRDefault="0081442E" w:rsidP="0041272E">
            <w:pPr>
              <w:pStyle w:val="Geenafstand"/>
            </w:pPr>
            <w:r w:rsidRPr="0041272E">
              <w:t>DR Congo</w:t>
            </w:r>
          </w:p>
        </w:tc>
        <w:tc>
          <w:tcPr>
            <w:tcW w:w="284" w:type="dxa"/>
          </w:tcPr>
          <w:p w14:paraId="3B14B53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479E71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73A30F7B" w14:textId="77777777" w:rsidR="0081442E" w:rsidRPr="0041272E" w:rsidRDefault="0081442E" w:rsidP="0041272E">
            <w:pPr>
              <w:pStyle w:val="Geenafstand"/>
            </w:pPr>
            <w:r w:rsidRPr="0041272E">
              <w:t>Costa Rica</w:t>
            </w:r>
          </w:p>
        </w:tc>
        <w:tc>
          <w:tcPr>
            <w:tcW w:w="425" w:type="dxa"/>
          </w:tcPr>
          <w:p w14:paraId="5195CF61" w14:textId="77777777" w:rsidR="0081442E" w:rsidRPr="0041272E" w:rsidRDefault="0081442E" w:rsidP="0041272E">
            <w:pPr>
              <w:pStyle w:val="Geenafstand"/>
              <w:rPr>
                <w:lang w:val="en-US"/>
              </w:rPr>
            </w:pPr>
          </w:p>
        </w:tc>
      </w:tr>
      <w:tr w:rsidR="0081442E" w:rsidRPr="0041272E" w14:paraId="2E2A4D2A" w14:textId="77777777" w:rsidTr="00054D02">
        <w:tc>
          <w:tcPr>
            <w:tcW w:w="2405" w:type="dxa"/>
          </w:tcPr>
          <w:p w14:paraId="1DB4541D" w14:textId="77777777" w:rsidR="0081442E" w:rsidRPr="0041272E" w:rsidRDefault="0081442E" w:rsidP="0041272E">
            <w:pPr>
              <w:pStyle w:val="Geenafstand"/>
            </w:pPr>
            <w:r w:rsidRPr="0041272E">
              <w:t>Cyprus</w:t>
            </w:r>
          </w:p>
        </w:tc>
        <w:tc>
          <w:tcPr>
            <w:tcW w:w="370" w:type="dxa"/>
          </w:tcPr>
          <w:p w14:paraId="2A0B9B1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A4A01A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242D0E0D" w14:textId="77777777" w:rsidR="0081442E" w:rsidRPr="0041272E" w:rsidRDefault="0081442E" w:rsidP="0041272E">
            <w:pPr>
              <w:pStyle w:val="Geenafstand"/>
            </w:pPr>
            <w:r w:rsidRPr="0041272E">
              <w:t>Egypte</w:t>
            </w:r>
          </w:p>
        </w:tc>
        <w:tc>
          <w:tcPr>
            <w:tcW w:w="284" w:type="dxa"/>
          </w:tcPr>
          <w:p w14:paraId="6F80C1A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399298C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47FB2A03" w14:textId="77777777" w:rsidR="0081442E" w:rsidRPr="0041272E" w:rsidRDefault="0081442E" w:rsidP="0041272E">
            <w:pPr>
              <w:pStyle w:val="Geenafstand"/>
            </w:pPr>
            <w:r w:rsidRPr="0041272E">
              <w:t>Cuba</w:t>
            </w:r>
          </w:p>
        </w:tc>
        <w:tc>
          <w:tcPr>
            <w:tcW w:w="425" w:type="dxa"/>
          </w:tcPr>
          <w:p w14:paraId="09877F46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704D2A3E" w14:textId="77777777" w:rsidTr="00054D02">
        <w:tc>
          <w:tcPr>
            <w:tcW w:w="2405" w:type="dxa"/>
          </w:tcPr>
          <w:p w14:paraId="27DF0898" w14:textId="77777777" w:rsidR="0081442E" w:rsidRPr="0041272E" w:rsidRDefault="0081442E" w:rsidP="0041272E">
            <w:pPr>
              <w:pStyle w:val="Geenafstand"/>
            </w:pPr>
            <w:r w:rsidRPr="0041272E">
              <w:t>Denemarken</w:t>
            </w:r>
          </w:p>
        </w:tc>
        <w:tc>
          <w:tcPr>
            <w:tcW w:w="370" w:type="dxa"/>
          </w:tcPr>
          <w:p w14:paraId="32597BD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DF1ECE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35196FE5" w14:textId="77777777" w:rsidR="0081442E" w:rsidRPr="0041272E" w:rsidRDefault="0081442E" w:rsidP="0041272E">
            <w:pPr>
              <w:pStyle w:val="Geenafstand"/>
            </w:pPr>
            <w:r w:rsidRPr="0041272E">
              <w:t>Ethiopië</w:t>
            </w:r>
          </w:p>
        </w:tc>
        <w:tc>
          <w:tcPr>
            <w:tcW w:w="284" w:type="dxa"/>
          </w:tcPr>
          <w:p w14:paraId="2BE67D3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445E2C0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6BCADC5B" w14:textId="77777777" w:rsidR="0081442E" w:rsidRPr="0041272E" w:rsidRDefault="0081442E" w:rsidP="0041272E">
            <w:pPr>
              <w:pStyle w:val="Geenafstand"/>
            </w:pPr>
            <w:r w:rsidRPr="0041272E">
              <w:t>Dominicaanse Republiek</w:t>
            </w:r>
          </w:p>
        </w:tc>
        <w:tc>
          <w:tcPr>
            <w:tcW w:w="425" w:type="dxa"/>
          </w:tcPr>
          <w:p w14:paraId="60747F86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F39E4E4" w14:textId="77777777" w:rsidTr="00054D02">
        <w:tc>
          <w:tcPr>
            <w:tcW w:w="2405" w:type="dxa"/>
          </w:tcPr>
          <w:p w14:paraId="5B5A824F" w14:textId="77777777" w:rsidR="0081442E" w:rsidRPr="0041272E" w:rsidRDefault="0081442E" w:rsidP="0041272E">
            <w:pPr>
              <w:pStyle w:val="Geenafstand"/>
            </w:pPr>
            <w:r w:rsidRPr="0041272E">
              <w:t>Duitsland</w:t>
            </w:r>
          </w:p>
        </w:tc>
        <w:tc>
          <w:tcPr>
            <w:tcW w:w="370" w:type="dxa"/>
          </w:tcPr>
          <w:p w14:paraId="3A45FF3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A5CDE1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47C1BF0C" w14:textId="77777777" w:rsidR="0081442E" w:rsidRPr="0041272E" w:rsidRDefault="0081442E" w:rsidP="0041272E">
            <w:pPr>
              <w:pStyle w:val="Geenafstand"/>
            </w:pPr>
            <w:r w:rsidRPr="0041272E">
              <w:t>Gabon</w:t>
            </w:r>
          </w:p>
        </w:tc>
        <w:tc>
          <w:tcPr>
            <w:tcW w:w="284" w:type="dxa"/>
          </w:tcPr>
          <w:p w14:paraId="6ECB184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006E813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2A5F9104" w14:textId="77777777" w:rsidR="0081442E" w:rsidRPr="0041272E" w:rsidRDefault="0081442E" w:rsidP="0041272E">
            <w:pPr>
              <w:pStyle w:val="Geenafstand"/>
            </w:pPr>
            <w:r w:rsidRPr="0041272E">
              <w:t>Ecuador</w:t>
            </w:r>
          </w:p>
        </w:tc>
        <w:tc>
          <w:tcPr>
            <w:tcW w:w="425" w:type="dxa"/>
          </w:tcPr>
          <w:p w14:paraId="2F4B1A3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A36828A" w14:textId="77777777" w:rsidTr="00054D02">
        <w:tc>
          <w:tcPr>
            <w:tcW w:w="2405" w:type="dxa"/>
          </w:tcPr>
          <w:p w14:paraId="1B0F01C5" w14:textId="77777777" w:rsidR="0081442E" w:rsidRPr="0041272E" w:rsidRDefault="0081442E" w:rsidP="0041272E">
            <w:pPr>
              <w:pStyle w:val="Geenafstand"/>
            </w:pPr>
            <w:r w:rsidRPr="0041272E">
              <w:t>Estland</w:t>
            </w:r>
          </w:p>
        </w:tc>
        <w:tc>
          <w:tcPr>
            <w:tcW w:w="370" w:type="dxa"/>
          </w:tcPr>
          <w:p w14:paraId="29C392E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4EE73B1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17D31B1B" w14:textId="77777777" w:rsidR="0081442E" w:rsidRPr="0041272E" w:rsidRDefault="0081442E" w:rsidP="0041272E">
            <w:pPr>
              <w:pStyle w:val="Geenafstand"/>
            </w:pPr>
            <w:r w:rsidRPr="0041272E">
              <w:t>Gambia</w:t>
            </w:r>
          </w:p>
        </w:tc>
        <w:tc>
          <w:tcPr>
            <w:tcW w:w="284" w:type="dxa"/>
          </w:tcPr>
          <w:p w14:paraId="18C3994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2DCE52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0F50F71F" w14:textId="77777777" w:rsidR="0081442E" w:rsidRPr="0041272E" w:rsidRDefault="0081442E" w:rsidP="0041272E">
            <w:pPr>
              <w:pStyle w:val="Geenafstand"/>
            </w:pPr>
            <w:r w:rsidRPr="0041272E">
              <w:t>El Salvador</w:t>
            </w:r>
          </w:p>
        </w:tc>
        <w:tc>
          <w:tcPr>
            <w:tcW w:w="425" w:type="dxa"/>
          </w:tcPr>
          <w:p w14:paraId="302518D5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A706EC7" w14:textId="77777777" w:rsidTr="00054D02">
        <w:tc>
          <w:tcPr>
            <w:tcW w:w="2405" w:type="dxa"/>
          </w:tcPr>
          <w:p w14:paraId="383AB5D6" w14:textId="77777777" w:rsidR="0081442E" w:rsidRPr="0041272E" w:rsidRDefault="0081442E" w:rsidP="0041272E">
            <w:pPr>
              <w:pStyle w:val="Geenafstand"/>
            </w:pPr>
            <w:r w:rsidRPr="0041272E">
              <w:t>Finland</w:t>
            </w:r>
          </w:p>
        </w:tc>
        <w:tc>
          <w:tcPr>
            <w:tcW w:w="370" w:type="dxa"/>
          </w:tcPr>
          <w:p w14:paraId="3F5E941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A63AC1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4CCDCC9D" w14:textId="77777777" w:rsidR="0081442E" w:rsidRPr="0041272E" w:rsidRDefault="0081442E" w:rsidP="0041272E">
            <w:pPr>
              <w:pStyle w:val="Geenafstand"/>
            </w:pPr>
            <w:r w:rsidRPr="0041272E">
              <w:t>Ghana</w:t>
            </w:r>
          </w:p>
        </w:tc>
        <w:tc>
          <w:tcPr>
            <w:tcW w:w="284" w:type="dxa"/>
          </w:tcPr>
          <w:p w14:paraId="0E2F903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51BC0DA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3665B08A" w14:textId="77777777" w:rsidR="0081442E" w:rsidRPr="0041272E" w:rsidRDefault="0081442E" w:rsidP="0041272E">
            <w:pPr>
              <w:pStyle w:val="Geenafstand"/>
            </w:pPr>
            <w:r w:rsidRPr="0041272E">
              <w:t>Guatemala</w:t>
            </w:r>
          </w:p>
        </w:tc>
        <w:tc>
          <w:tcPr>
            <w:tcW w:w="425" w:type="dxa"/>
          </w:tcPr>
          <w:p w14:paraId="76328049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1B05873" w14:textId="77777777" w:rsidTr="00054D02">
        <w:tc>
          <w:tcPr>
            <w:tcW w:w="2405" w:type="dxa"/>
          </w:tcPr>
          <w:p w14:paraId="16567E52" w14:textId="77777777" w:rsidR="0081442E" w:rsidRPr="0041272E" w:rsidRDefault="0081442E" w:rsidP="0041272E">
            <w:pPr>
              <w:pStyle w:val="Geenafstand"/>
            </w:pPr>
            <w:r w:rsidRPr="0041272E">
              <w:t>Frankrijk</w:t>
            </w:r>
          </w:p>
        </w:tc>
        <w:tc>
          <w:tcPr>
            <w:tcW w:w="370" w:type="dxa"/>
          </w:tcPr>
          <w:p w14:paraId="0F38C1D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0F713BD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06113559" w14:textId="77777777" w:rsidR="0081442E" w:rsidRPr="0041272E" w:rsidRDefault="0081442E" w:rsidP="0041272E">
            <w:pPr>
              <w:pStyle w:val="Geenafstand"/>
            </w:pPr>
            <w:r w:rsidRPr="0041272E">
              <w:t>Kameroen</w:t>
            </w:r>
          </w:p>
        </w:tc>
        <w:tc>
          <w:tcPr>
            <w:tcW w:w="284" w:type="dxa"/>
          </w:tcPr>
          <w:p w14:paraId="5D38381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50CC193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40EFB3BC" w14:textId="77777777" w:rsidR="0081442E" w:rsidRPr="0041272E" w:rsidRDefault="0081442E" w:rsidP="0041272E">
            <w:pPr>
              <w:pStyle w:val="Geenafstand"/>
            </w:pPr>
            <w:r w:rsidRPr="0041272E">
              <w:t>Honduras</w:t>
            </w:r>
          </w:p>
        </w:tc>
        <w:tc>
          <w:tcPr>
            <w:tcW w:w="425" w:type="dxa"/>
          </w:tcPr>
          <w:p w14:paraId="46CF16F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52167312" w14:textId="77777777" w:rsidTr="00054D02">
        <w:tc>
          <w:tcPr>
            <w:tcW w:w="2405" w:type="dxa"/>
          </w:tcPr>
          <w:p w14:paraId="353DE408" w14:textId="77777777" w:rsidR="0081442E" w:rsidRPr="0041272E" w:rsidRDefault="0081442E" w:rsidP="0041272E">
            <w:pPr>
              <w:pStyle w:val="Geenafstand"/>
            </w:pPr>
            <w:r w:rsidRPr="0041272E">
              <w:t>Georgië</w:t>
            </w:r>
          </w:p>
        </w:tc>
        <w:tc>
          <w:tcPr>
            <w:tcW w:w="370" w:type="dxa"/>
          </w:tcPr>
          <w:p w14:paraId="2261DFD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FD5529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55CF0F26" w14:textId="77777777" w:rsidR="0081442E" w:rsidRPr="0041272E" w:rsidRDefault="0081442E" w:rsidP="0041272E">
            <w:pPr>
              <w:pStyle w:val="Geenafstand"/>
            </w:pPr>
            <w:r w:rsidRPr="0041272E">
              <w:t>Kenia</w:t>
            </w:r>
          </w:p>
        </w:tc>
        <w:tc>
          <w:tcPr>
            <w:tcW w:w="284" w:type="dxa"/>
          </w:tcPr>
          <w:p w14:paraId="038514E7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37F8B3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6F0C26F3" w14:textId="77777777" w:rsidR="0081442E" w:rsidRPr="0041272E" w:rsidRDefault="0081442E" w:rsidP="0041272E">
            <w:pPr>
              <w:pStyle w:val="Geenafstand"/>
            </w:pPr>
            <w:r w:rsidRPr="0041272E">
              <w:t>Jamaica</w:t>
            </w:r>
          </w:p>
        </w:tc>
        <w:tc>
          <w:tcPr>
            <w:tcW w:w="425" w:type="dxa"/>
          </w:tcPr>
          <w:p w14:paraId="403F290B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47C0637F" w14:textId="77777777" w:rsidTr="00054D02">
        <w:tc>
          <w:tcPr>
            <w:tcW w:w="2405" w:type="dxa"/>
          </w:tcPr>
          <w:p w14:paraId="42495ED8" w14:textId="77777777" w:rsidR="0081442E" w:rsidRPr="0041272E" w:rsidRDefault="0081442E" w:rsidP="0041272E">
            <w:pPr>
              <w:pStyle w:val="Geenafstand"/>
            </w:pPr>
            <w:r w:rsidRPr="0041272E">
              <w:t>Griekenland</w:t>
            </w:r>
          </w:p>
        </w:tc>
        <w:tc>
          <w:tcPr>
            <w:tcW w:w="370" w:type="dxa"/>
          </w:tcPr>
          <w:p w14:paraId="13C84E2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0669EA4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284E9385" w14:textId="161370C5" w:rsidR="0081442E" w:rsidRPr="0041272E" w:rsidRDefault="005B1585" w:rsidP="0041272E">
            <w:pPr>
              <w:pStyle w:val="Geenafstand"/>
            </w:pPr>
            <w:r w:rsidRPr="0041272E">
              <w:t>Liberia</w:t>
            </w:r>
          </w:p>
        </w:tc>
        <w:tc>
          <w:tcPr>
            <w:tcW w:w="284" w:type="dxa"/>
          </w:tcPr>
          <w:p w14:paraId="697E1F5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26855E7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6586D459" w14:textId="77777777" w:rsidR="0081442E" w:rsidRPr="0041272E" w:rsidRDefault="0081442E" w:rsidP="0041272E">
            <w:pPr>
              <w:pStyle w:val="Geenafstand"/>
            </w:pPr>
            <w:r w:rsidRPr="0041272E">
              <w:t>Mexico</w:t>
            </w:r>
          </w:p>
        </w:tc>
        <w:tc>
          <w:tcPr>
            <w:tcW w:w="425" w:type="dxa"/>
          </w:tcPr>
          <w:p w14:paraId="008D4C9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5C1C2EF" w14:textId="77777777" w:rsidTr="00054D02">
        <w:tc>
          <w:tcPr>
            <w:tcW w:w="2405" w:type="dxa"/>
          </w:tcPr>
          <w:p w14:paraId="3AB5D7C7" w14:textId="77777777" w:rsidR="0081442E" w:rsidRPr="0041272E" w:rsidRDefault="0081442E" w:rsidP="0041272E">
            <w:pPr>
              <w:pStyle w:val="Geenafstand"/>
            </w:pPr>
            <w:r w:rsidRPr="0041272E">
              <w:t>Hongarije</w:t>
            </w:r>
          </w:p>
        </w:tc>
        <w:tc>
          <w:tcPr>
            <w:tcW w:w="370" w:type="dxa"/>
          </w:tcPr>
          <w:p w14:paraId="6D23CE0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1A3A92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4E9C0EA9" w14:textId="77777777" w:rsidR="0081442E" w:rsidRPr="0041272E" w:rsidRDefault="0081442E" w:rsidP="0041272E">
            <w:pPr>
              <w:pStyle w:val="Geenafstand"/>
            </w:pPr>
            <w:r w:rsidRPr="0041272E">
              <w:t>Libië</w:t>
            </w:r>
          </w:p>
        </w:tc>
        <w:tc>
          <w:tcPr>
            <w:tcW w:w="284" w:type="dxa"/>
          </w:tcPr>
          <w:p w14:paraId="53EB41A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0342C93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342CF348" w14:textId="77777777" w:rsidR="0081442E" w:rsidRPr="0041272E" w:rsidRDefault="0081442E" w:rsidP="0041272E">
            <w:pPr>
              <w:pStyle w:val="Geenafstand"/>
            </w:pPr>
            <w:r w:rsidRPr="0041272E">
              <w:t>Nicaragua</w:t>
            </w:r>
          </w:p>
        </w:tc>
        <w:tc>
          <w:tcPr>
            <w:tcW w:w="425" w:type="dxa"/>
          </w:tcPr>
          <w:p w14:paraId="3B7DD78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4A308ADB" w14:textId="77777777" w:rsidTr="00054D02">
        <w:tc>
          <w:tcPr>
            <w:tcW w:w="2405" w:type="dxa"/>
          </w:tcPr>
          <w:p w14:paraId="55603ED0" w14:textId="77777777" w:rsidR="0081442E" w:rsidRPr="0041272E" w:rsidRDefault="0081442E" w:rsidP="0041272E">
            <w:pPr>
              <w:pStyle w:val="Geenafstand"/>
            </w:pPr>
            <w:r w:rsidRPr="0041272E">
              <w:t>Ierland</w:t>
            </w:r>
          </w:p>
        </w:tc>
        <w:tc>
          <w:tcPr>
            <w:tcW w:w="370" w:type="dxa"/>
          </w:tcPr>
          <w:p w14:paraId="6856924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5C37343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4CDA19AF" w14:textId="77777777" w:rsidR="0081442E" w:rsidRPr="0041272E" w:rsidRDefault="0081442E" w:rsidP="0041272E">
            <w:pPr>
              <w:pStyle w:val="Geenafstand"/>
            </w:pPr>
            <w:r w:rsidRPr="0041272E">
              <w:t>Malawi</w:t>
            </w:r>
          </w:p>
        </w:tc>
        <w:tc>
          <w:tcPr>
            <w:tcW w:w="284" w:type="dxa"/>
          </w:tcPr>
          <w:p w14:paraId="66183F4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4B3FF4B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6F9CB2C0" w14:textId="77777777" w:rsidR="0081442E" w:rsidRPr="0041272E" w:rsidRDefault="0081442E" w:rsidP="0041272E">
            <w:pPr>
              <w:pStyle w:val="Geenafstand"/>
            </w:pPr>
            <w:r w:rsidRPr="0041272E">
              <w:t>Panama</w:t>
            </w:r>
          </w:p>
        </w:tc>
        <w:tc>
          <w:tcPr>
            <w:tcW w:w="425" w:type="dxa"/>
          </w:tcPr>
          <w:p w14:paraId="69826383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0D7E760" w14:textId="77777777" w:rsidTr="00054D02">
        <w:tc>
          <w:tcPr>
            <w:tcW w:w="2405" w:type="dxa"/>
          </w:tcPr>
          <w:p w14:paraId="434BCD79" w14:textId="77777777" w:rsidR="0081442E" w:rsidRPr="0041272E" w:rsidRDefault="0081442E" w:rsidP="0041272E">
            <w:pPr>
              <w:pStyle w:val="Geenafstand"/>
            </w:pPr>
            <w:r w:rsidRPr="0041272E">
              <w:t>IJsland</w:t>
            </w:r>
          </w:p>
        </w:tc>
        <w:tc>
          <w:tcPr>
            <w:tcW w:w="370" w:type="dxa"/>
          </w:tcPr>
          <w:p w14:paraId="4E16739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4E5D89D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757E3ECB" w14:textId="77777777" w:rsidR="0081442E" w:rsidRPr="0041272E" w:rsidRDefault="0081442E" w:rsidP="0041272E">
            <w:pPr>
              <w:pStyle w:val="Geenafstand"/>
            </w:pPr>
            <w:r w:rsidRPr="0041272E">
              <w:t>Mali</w:t>
            </w:r>
          </w:p>
        </w:tc>
        <w:tc>
          <w:tcPr>
            <w:tcW w:w="284" w:type="dxa"/>
          </w:tcPr>
          <w:p w14:paraId="073BE05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1F1A475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4E2FB75C" w14:textId="77777777" w:rsidR="0081442E" w:rsidRPr="0041272E" w:rsidRDefault="0081442E" w:rsidP="0041272E">
            <w:pPr>
              <w:pStyle w:val="Geenafstand"/>
            </w:pPr>
            <w:r w:rsidRPr="0041272E">
              <w:t>Paraguay</w:t>
            </w:r>
          </w:p>
        </w:tc>
        <w:tc>
          <w:tcPr>
            <w:tcW w:w="425" w:type="dxa"/>
          </w:tcPr>
          <w:p w14:paraId="179A2DB3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CB40703" w14:textId="77777777" w:rsidTr="00054D02">
        <w:tc>
          <w:tcPr>
            <w:tcW w:w="2405" w:type="dxa"/>
          </w:tcPr>
          <w:p w14:paraId="45D3FBF5" w14:textId="77777777" w:rsidR="0081442E" w:rsidRPr="0041272E" w:rsidRDefault="0081442E" w:rsidP="0041272E">
            <w:pPr>
              <w:pStyle w:val="Geenafstand"/>
            </w:pPr>
            <w:r w:rsidRPr="0041272E">
              <w:t>Italië</w:t>
            </w:r>
          </w:p>
        </w:tc>
        <w:tc>
          <w:tcPr>
            <w:tcW w:w="370" w:type="dxa"/>
          </w:tcPr>
          <w:p w14:paraId="7075B4A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6EA1466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3C1703D6" w14:textId="77777777" w:rsidR="0081442E" w:rsidRPr="0041272E" w:rsidRDefault="0081442E" w:rsidP="0041272E">
            <w:pPr>
              <w:pStyle w:val="Geenafstand"/>
            </w:pPr>
            <w:r w:rsidRPr="0041272E">
              <w:t>Marokko</w:t>
            </w:r>
          </w:p>
        </w:tc>
        <w:tc>
          <w:tcPr>
            <w:tcW w:w="284" w:type="dxa"/>
          </w:tcPr>
          <w:p w14:paraId="59FAEC8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0A51C5D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7E1EF901" w14:textId="77777777" w:rsidR="0081442E" w:rsidRPr="0041272E" w:rsidRDefault="0081442E" w:rsidP="0041272E">
            <w:pPr>
              <w:pStyle w:val="Geenafstand"/>
            </w:pPr>
            <w:r w:rsidRPr="0041272E">
              <w:t>Peru</w:t>
            </w:r>
          </w:p>
        </w:tc>
        <w:tc>
          <w:tcPr>
            <w:tcW w:w="425" w:type="dxa"/>
          </w:tcPr>
          <w:p w14:paraId="054394E7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17F2685" w14:textId="77777777" w:rsidTr="00054D02">
        <w:tc>
          <w:tcPr>
            <w:tcW w:w="2405" w:type="dxa"/>
          </w:tcPr>
          <w:p w14:paraId="717DAE31" w14:textId="77777777" w:rsidR="0081442E" w:rsidRPr="0041272E" w:rsidRDefault="0081442E" w:rsidP="0041272E">
            <w:pPr>
              <w:pStyle w:val="Geenafstand"/>
            </w:pPr>
            <w:r w:rsidRPr="0041272E">
              <w:t>Kosovo</w:t>
            </w:r>
          </w:p>
        </w:tc>
        <w:tc>
          <w:tcPr>
            <w:tcW w:w="370" w:type="dxa"/>
          </w:tcPr>
          <w:p w14:paraId="7D907F2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B6B67B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5276C241" w14:textId="77777777" w:rsidR="0081442E" w:rsidRPr="0041272E" w:rsidRDefault="0081442E" w:rsidP="0041272E">
            <w:pPr>
              <w:pStyle w:val="Geenafstand"/>
            </w:pPr>
            <w:r w:rsidRPr="0041272E">
              <w:t>Mauritius</w:t>
            </w:r>
          </w:p>
        </w:tc>
        <w:tc>
          <w:tcPr>
            <w:tcW w:w="284" w:type="dxa"/>
          </w:tcPr>
          <w:p w14:paraId="31070B3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7646CB8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14FB9008" w14:textId="77777777" w:rsidR="0081442E" w:rsidRPr="0041272E" w:rsidRDefault="0081442E" w:rsidP="0041272E">
            <w:pPr>
              <w:pStyle w:val="Geenafstand"/>
            </w:pPr>
            <w:r w:rsidRPr="0041272E">
              <w:t>Suriname</w:t>
            </w:r>
          </w:p>
        </w:tc>
        <w:tc>
          <w:tcPr>
            <w:tcW w:w="425" w:type="dxa"/>
          </w:tcPr>
          <w:p w14:paraId="11D1323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4577231F" w14:textId="77777777" w:rsidTr="00054D02">
        <w:tc>
          <w:tcPr>
            <w:tcW w:w="2405" w:type="dxa"/>
          </w:tcPr>
          <w:p w14:paraId="25F56FF2" w14:textId="77777777" w:rsidR="0081442E" w:rsidRPr="0041272E" w:rsidRDefault="0081442E" w:rsidP="0041272E">
            <w:pPr>
              <w:pStyle w:val="Geenafstand"/>
            </w:pPr>
            <w:r w:rsidRPr="0041272E">
              <w:t>Kroatië</w:t>
            </w:r>
          </w:p>
        </w:tc>
        <w:tc>
          <w:tcPr>
            <w:tcW w:w="370" w:type="dxa"/>
          </w:tcPr>
          <w:p w14:paraId="53D4502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314060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0238A2FA" w14:textId="77777777" w:rsidR="0081442E" w:rsidRPr="0041272E" w:rsidRDefault="0081442E" w:rsidP="0041272E">
            <w:pPr>
              <w:pStyle w:val="Geenafstand"/>
            </w:pPr>
            <w:r w:rsidRPr="0041272E">
              <w:t>Namibië</w:t>
            </w:r>
          </w:p>
        </w:tc>
        <w:tc>
          <w:tcPr>
            <w:tcW w:w="284" w:type="dxa"/>
          </w:tcPr>
          <w:p w14:paraId="51D0EF2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57740DC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1A407A62" w14:textId="77777777" w:rsidR="0081442E" w:rsidRPr="0041272E" w:rsidRDefault="0081442E" w:rsidP="0041272E">
            <w:pPr>
              <w:pStyle w:val="Geenafstand"/>
            </w:pPr>
            <w:r w:rsidRPr="0041272E">
              <w:t>Uruguay</w:t>
            </w:r>
          </w:p>
        </w:tc>
        <w:tc>
          <w:tcPr>
            <w:tcW w:w="425" w:type="dxa"/>
          </w:tcPr>
          <w:p w14:paraId="36A3D03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9266843" w14:textId="77777777" w:rsidTr="00054D02">
        <w:tc>
          <w:tcPr>
            <w:tcW w:w="2405" w:type="dxa"/>
          </w:tcPr>
          <w:p w14:paraId="068B3A00" w14:textId="77777777" w:rsidR="0081442E" w:rsidRPr="0041272E" w:rsidRDefault="0081442E" w:rsidP="0041272E">
            <w:pPr>
              <w:pStyle w:val="Geenafstand"/>
            </w:pPr>
            <w:r w:rsidRPr="0041272E">
              <w:t>Letland</w:t>
            </w:r>
          </w:p>
        </w:tc>
        <w:tc>
          <w:tcPr>
            <w:tcW w:w="370" w:type="dxa"/>
          </w:tcPr>
          <w:p w14:paraId="263CCE6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05C6BB9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3417E4A7" w14:textId="77777777" w:rsidR="0081442E" w:rsidRPr="0041272E" w:rsidRDefault="0081442E" w:rsidP="0041272E">
            <w:pPr>
              <w:pStyle w:val="Geenafstand"/>
            </w:pPr>
            <w:r w:rsidRPr="0041272E">
              <w:t>Niger</w:t>
            </w:r>
          </w:p>
        </w:tc>
        <w:tc>
          <w:tcPr>
            <w:tcW w:w="284" w:type="dxa"/>
          </w:tcPr>
          <w:p w14:paraId="13ABAF1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3C69BA3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</w:tcPr>
          <w:p w14:paraId="3F1978D1" w14:textId="77777777" w:rsidR="0081442E" w:rsidRPr="0041272E" w:rsidRDefault="0081442E" w:rsidP="0041272E">
            <w:pPr>
              <w:pStyle w:val="Geenafstand"/>
            </w:pPr>
            <w:r w:rsidRPr="0041272E">
              <w:t>Venezuela</w:t>
            </w:r>
          </w:p>
        </w:tc>
        <w:tc>
          <w:tcPr>
            <w:tcW w:w="425" w:type="dxa"/>
          </w:tcPr>
          <w:p w14:paraId="4F3CC38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324693E6" w14:textId="77777777" w:rsidTr="00054D02">
        <w:tc>
          <w:tcPr>
            <w:tcW w:w="2405" w:type="dxa"/>
          </w:tcPr>
          <w:p w14:paraId="017AB819" w14:textId="77777777" w:rsidR="0081442E" w:rsidRPr="0041272E" w:rsidRDefault="0081442E" w:rsidP="0041272E">
            <w:pPr>
              <w:pStyle w:val="Geenafstand"/>
            </w:pPr>
            <w:r w:rsidRPr="0041272E">
              <w:t>Liechtenstein</w:t>
            </w:r>
          </w:p>
        </w:tc>
        <w:tc>
          <w:tcPr>
            <w:tcW w:w="370" w:type="dxa"/>
          </w:tcPr>
          <w:p w14:paraId="5BF53DD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6A51779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52666434" w14:textId="77777777" w:rsidR="0081442E" w:rsidRPr="0041272E" w:rsidRDefault="0081442E" w:rsidP="0041272E">
            <w:pPr>
              <w:pStyle w:val="Geenafstand"/>
            </w:pPr>
            <w:r w:rsidRPr="0041272E">
              <w:t>Nigeria</w:t>
            </w:r>
          </w:p>
        </w:tc>
        <w:tc>
          <w:tcPr>
            <w:tcW w:w="284" w:type="dxa"/>
          </w:tcPr>
          <w:p w14:paraId="3D1EF22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673BFAFC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</w:tcPr>
          <w:p w14:paraId="03188053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425" w:type="dxa"/>
          </w:tcPr>
          <w:p w14:paraId="5DFF9D68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5328F34B" w14:textId="77777777" w:rsidTr="00054D02">
        <w:tc>
          <w:tcPr>
            <w:tcW w:w="2405" w:type="dxa"/>
          </w:tcPr>
          <w:p w14:paraId="58A4A55C" w14:textId="77777777" w:rsidR="0081442E" w:rsidRPr="0041272E" w:rsidRDefault="0081442E" w:rsidP="0041272E">
            <w:pPr>
              <w:pStyle w:val="Geenafstand"/>
            </w:pPr>
            <w:r w:rsidRPr="0041272E">
              <w:t>Litouwen</w:t>
            </w:r>
          </w:p>
        </w:tc>
        <w:tc>
          <w:tcPr>
            <w:tcW w:w="370" w:type="dxa"/>
          </w:tcPr>
          <w:p w14:paraId="3F68AD3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2DC9D4F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32FB2A12" w14:textId="77777777" w:rsidR="0081442E" w:rsidRPr="0041272E" w:rsidRDefault="0081442E" w:rsidP="0041272E">
            <w:pPr>
              <w:pStyle w:val="Geenafstand"/>
            </w:pPr>
            <w:r w:rsidRPr="0041272E">
              <w:t>Oeganda</w:t>
            </w:r>
          </w:p>
        </w:tc>
        <w:tc>
          <w:tcPr>
            <w:tcW w:w="284" w:type="dxa"/>
          </w:tcPr>
          <w:p w14:paraId="6889CC6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</w:tcPr>
          <w:p w14:paraId="09747447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14:paraId="539D72E0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425" w:type="dxa"/>
            <w:tcBorders>
              <w:bottom w:val="single" w:sz="4" w:space="0" w:color="auto"/>
            </w:tcBorders>
          </w:tcPr>
          <w:p w14:paraId="5A4CE639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0BF9F9C" w14:textId="77777777" w:rsidTr="00054D02">
        <w:tc>
          <w:tcPr>
            <w:tcW w:w="2405" w:type="dxa"/>
          </w:tcPr>
          <w:p w14:paraId="650A753C" w14:textId="77777777" w:rsidR="0081442E" w:rsidRPr="0041272E" w:rsidRDefault="0081442E" w:rsidP="0041272E">
            <w:pPr>
              <w:pStyle w:val="Geenafstand"/>
            </w:pPr>
            <w:r w:rsidRPr="0041272E">
              <w:t>Luxemburg</w:t>
            </w:r>
          </w:p>
        </w:tc>
        <w:tc>
          <w:tcPr>
            <w:tcW w:w="370" w:type="dxa"/>
          </w:tcPr>
          <w:p w14:paraId="5D407BB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0DD67A5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782110AE" w14:textId="77777777" w:rsidR="0081442E" w:rsidRPr="0041272E" w:rsidRDefault="0081442E" w:rsidP="0041272E">
            <w:pPr>
              <w:pStyle w:val="Geenafstand"/>
            </w:pPr>
            <w:r w:rsidRPr="0041272E">
              <w:t>Rwanda</w:t>
            </w:r>
          </w:p>
        </w:tc>
        <w:tc>
          <w:tcPr>
            <w:tcW w:w="284" w:type="dxa"/>
          </w:tcPr>
          <w:p w14:paraId="2789EDA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716FF976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2081E" w14:textId="77777777" w:rsidR="0081442E" w:rsidRPr="0041272E" w:rsidRDefault="0081442E" w:rsidP="0041272E">
            <w:pPr>
              <w:pStyle w:val="Geenafstand"/>
            </w:pPr>
            <w:r w:rsidRPr="0041272E">
              <w:rPr>
                <w:bCs/>
              </w:rPr>
              <w:t>AZIË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E689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46AF24F" w14:textId="77777777" w:rsidTr="00054D02">
        <w:tc>
          <w:tcPr>
            <w:tcW w:w="2405" w:type="dxa"/>
          </w:tcPr>
          <w:p w14:paraId="525AD7F9" w14:textId="77777777" w:rsidR="0081442E" w:rsidRPr="0041272E" w:rsidRDefault="0081442E" w:rsidP="0041272E">
            <w:pPr>
              <w:pStyle w:val="Geenafstand"/>
            </w:pPr>
            <w:r w:rsidRPr="0041272E">
              <w:t>Macedonië</w:t>
            </w:r>
          </w:p>
        </w:tc>
        <w:tc>
          <w:tcPr>
            <w:tcW w:w="370" w:type="dxa"/>
          </w:tcPr>
          <w:p w14:paraId="021C540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3D1535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6076D133" w14:textId="77777777" w:rsidR="0081442E" w:rsidRPr="0041272E" w:rsidRDefault="0081442E" w:rsidP="0041272E">
            <w:pPr>
              <w:pStyle w:val="Geenafstand"/>
            </w:pPr>
            <w:r w:rsidRPr="0041272E">
              <w:t>Senegal</w:t>
            </w:r>
          </w:p>
        </w:tc>
        <w:tc>
          <w:tcPr>
            <w:tcW w:w="284" w:type="dxa"/>
          </w:tcPr>
          <w:p w14:paraId="494482E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645E5E3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1215A" w14:textId="77777777" w:rsidR="0081442E" w:rsidRPr="0041272E" w:rsidRDefault="0081442E" w:rsidP="0041272E">
            <w:pPr>
              <w:pStyle w:val="Geenafstand"/>
            </w:pPr>
            <w:r w:rsidRPr="0041272E">
              <w:t>Bangladesh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79241B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D128425" w14:textId="77777777" w:rsidTr="00054D02">
        <w:tc>
          <w:tcPr>
            <w:tcW w:w="2405" w:type="dxa"/>
          </w:tcPr>
          <w:p w14:paraId="15DE73A7" w14:textId="77777777" w:rsidR="0081442E" w:rsidRPr="0041272E" w:rsidRDefault="0081442E" w:rsidP="0041272E">
            <w:pPr>
              <w:pStyle w:val="Geenafstand"/>
            </w:pPr>
            <w:r w:rsidRPr="0041272E">
              <w:t>Malta</w:t>
            </w:r>
          </w:p>
        </w:tc>
        <w:tc>
          <w:tcPr>
            <w:tcW w:w="370" w:type="dxa"/>
          </w:tcPr>
          <w:p w14:paraId="120794E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47E917F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5449770F" w14:textId="77777777" w:rsidR="0081442E" w:rsidRPr="0041272E" w:rsidRDefault="0081442E" w:rsidP="0041272E">
            <w:pPr>
              <w:pStyle w:val="Geenafstand"/>
            </w:pPr>
            <w:r w:rsidRPr="0041272E">
              <w:t>Seychellen</w:t>
            </w:r>
          </w:p>
        </w:tc>
        <w:tc>
          <w:tcPr>
            <w:tcW w:w="284" w:type="dxa"/>
          </w:tcPr>
          <w:p w14:paraId="21695EDB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6268BA5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0AF8F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t>Cambodja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BDDA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C994C20" w14:textId="77777777" w:rsidTr="00054D02">
        <w:tc>
          <w:tcPr>
            <w:tcW w:w="2405" w:type="dxa"/>
          </w:tcPr>
          <w:p w14:paraId="1A642F53" w14:textId="77777777" w:rsidR="0081442E" w:rsidRPr="0041272E" w:rsidRDefault="0081442E" w:rsidP="0041272E">
            <w:pPr>
              <w:pStyle w:val="Geenafstand"/>
            </w:pPr>
            <w:r w:rsidRPr="0041272E">
              <w:t>Moldavië</w:t>
            </w:r>
          </w:p>
        </w:tc>
        <w:tc>
          <w:tcPr>
            <w:tcW w:w="370" w:type="dxa"/>
          </w:tcPr>
          <w:p w14:paraId="1078394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6F392BA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7F4BC874" w14:textId="77777777" w:rsidR="0081442E" w:rsidRPr="0041272E" w:rsidRDefault="0081442E" w:rsidP="0041272E">
            <w:pPr>
              <w:pStyle w:val="Geenafstand"/>
            </w:pPr>
            <w:r w:rsidRPr="0041272E">
              <w:t>Tanzania</w:t>
            </w:r>
          </w:p>
        </w:tc>
        <w:tc>
          <w:tcPr>
            <w:tcW w:w="284" w:type="dxa"/>
          </w:tcPr>
          <w:p w14:paraId="19560BD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15112122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30C9A7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t>China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4DD43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B35D764" w14:textId="77777777" w:rsidTr="00054D02">
        <w:tc>
          <w:tcPr>
            <w:tcW w:w="2405" w:type="dxa"/>
          </w:tcPr>
          <w:p w14:paraId="100A39F9" w14:textId="77777777" w:rsidR="0081442E" w:rsidRPr="0041272E" w:rsidRDefault="0081442E" w:rsidP="0041272E">
            <w:pPr>
              <w:pStyle w:val="Geenafstand"/>
            </w:pPr>
            <w:r w:rsidRPr="0041272E">
              <w:t>Montenegro</w:t>
            </w:r>
          </w:p>
        </w:tc>
        <w:tc>
          <w:tcPr>
            <w:tcW w:w="370" w:type="dxa"/>
          </w:tcPr>
          <w:p w14:paraId="735ED0D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177E713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68CB26B8" w14:textId="77777777" w:rsidR="0081442E" w:rsidRPr="0041272E" w:rsidRDefault="0081442E" w:rsidP="0041272E">
            <w:pPr>
              <w:pStyle w:val="Geenafstand"/>
            </w:pPr>
            <w:r w:rsidRPr="0041272E">
              <w:t>Tunesië</w:t>
            </w:r>
          </w:p>
        </w:tc>
        <w:tc>
          <w:tcPr>
            <w:tcW w:w="284" w:type="dxa"/>
          </w:tcPr>
          <w:p w14:paraId="549960D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1B243B6C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85D9F" w14:textId="77777777" w:rsidR="0081442E" w:rsidRPr="0041272E" w:rsidRDefault="0081442E" w:rsidP="0041272E">
            <w:pPr>
              <w:pStyle w:val="Geenafstand"/>
            </w:pPr>
            <w:r w:rsidRPr="0041272E">
              <w:t>Filipijnen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903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4D42D69D" w14:textId="77777777" w:rsidTr="00054D02">
        <w:tc>
          <w:tcPr>
            <w:tcW w:w="2405" w:type="dxa"/>
          </w:tcPr>
          <w:p w14:paraId="7B94D464" w14:textId="77777777" w:rsidR="0081442E" w:rsidRPr="0041272E" w:rsidRDefault="0081442E" w:rsidP="0041272E">
            <w:pPr>
              <w:pStyle w:val="Geenafstand"/>
            </w:pPr>
            <w:r w:rsidRPr="0041272E">
              <w:t>Nederland</w:t>
            </w:r>
          </w:p>
        </w:tc>
        <w:tc>
          <w:tcPr>
            <w:tcW w:w="370" w:type="dxa"/>
          </w:tcPr>
          <w:p w14:paraId="17A501F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3048D0C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747DFB51" w14:textId="77777777" w:rsidR="0081442E" w:rsidRPr="0041272E" w:rsidRDefault="0081442E" w:rsidP="0041272E">
            <w:pPr>
              <w:pStyle w:val="Geenafstand"/>
            </w:pPr>
            <w:r w:rsidRPr="0041272E">
              <w:t>Togo</w:t>
            </w:r>
          </w:p>
        </w:tc>
        <w:tc>
          <w:tcPr>
            <w:tcW w:w="284" w:type="dxa"/>
          </w:tcPr>
          <w:p w14:paraId="201F45E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6AC91238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CD8BE" w14:textId="77777777" w:rsidR="0081442E" w:rsidRPr="0041272E" w:rsidRDefault="0081442E" w:rsidP="0041272E">
            <w:pPr>
              <w:pStyle w:val="Geenafstand"/>
            </w:pPr>
            <w:r w:rsidRPr="0041272E">
              <w:t>Hong Kong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A3C82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F60C243" w14:textId="77777777" w:rsidTr="00054D02">
        <w:tc>
          <w:tcPr>
            <w:tcW w:w="2405" w:type="dxa"/>
          </w:tcPr>
          <w:p w14:paraId="18301955" w14:textId="77777777" w:rsidR="0081442E" w:rsidRPr="0041272E" w:rsidRDefault="0081442E" w:rsidP="0041272E">
            <w:pPr>
              <w:pStyle w:val="Geenafstand"/>
            </w:pPr>
            <w:r w:rsidRPr="0041272E">
              <w:t>Noorwegen</w:t>
            </w:r>
          </w:p>
        </w:tc>
        <w:tc>
          <w:tcPr>
            <w:tcW w:w="370" w:type="dxa"/>
          </w:tcPr>
          <w:p w14:paraId="0848929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632D8ED7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</w:tcPr>
          <w:p w14:paraId="65CDA6F8" w14:textId="77777777" w:rsidR="0081442E" w:rsidRPr="0041272E" w:rsidRDefault="0081442E" w:rsidP="0041272E">
            <w:pPr>
              <w:pStyle w:val="Geenafstand"/>
            </w:pPr>
            <w:r w:rsidRPr="0041272E">
              <w:t>Zambia</w:t>
            </w:r>
          </w:p>
        </w:tc>
        <w:tc>
          <w:tcPr>
            <w:tcW w:w="284" w:type="dxa"/>
          </w:tcPr>
          <w:p w14:paraId="1D8B624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0745B34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C80B2" w14:textId="77777777" w:rsidR="0081442E" w:rsidRPr="0041272E" w:rsidRDefault="0081442E" w:rsidP="0041272E">
            <w:pPr>
              <w:pStyle w:val="Geenafstand"/>
            </w:pPr>
            <w:r w:rsidRPr="0041272E">
              <w:t>India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1D979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4314B6E" w14:textId="77777777" w:rsidTr="00054D02">
        <w:tc>
          <w:tcPr>
            <w:tcW w:w="2405" w:type="dxa"/>
          </w:tcPr>
          <w:p w14:paraId="0E094CE0" w14:textId="77777777" w:rsidR="0081442E" w:rsidRPr="0041272E" w:rsidRDefault="0081442E" w:rsidP="0041272E">
            <w:pPr>
              <w:pStyle w:val="Geenafstand"/>
            </w:pPr>
            <w:r w:rsidRPr="0041272E">
              <w:t>Oekraïne</w:t>
            </w:r>
          </w:p>
        </w:tc>
        <w:tc>
          <w:tcPr>
            <w:tcW w:w="370" w:type="dxa"/>
          </w:tcPr>
          <w:p w14:paraId="15D6DA4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</w:tcPr>
          <w:p w14:paraId="6E7FE83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BFDA3A9" w14:textId="77777777" w:rsidR="0081442E" w:rsidRPr="0041272E" w:rsidRDefault="0081442E" w:rsidP="0041272E">
            <w:pPr>
              <w:pStyle w:val="Geenafstand"/>
            </w:pPr>
            <w:r w:rsidRPr="0041272E">
              <w:t>Zimbabwe</w:t>
            </w:r>
          </w:p>
        </w:tc>
        <w:tc>
          <w:tcPr>
            <w:tcW w:w="284" w:type="dxa"/>
            <w:tcBorders>
              <w:bottom w:val="single" w:sz="4" w:space="0" w:color="auto"/>
            </w:tcBorders>
          </w:tcPr>
          <w:p w14:paraId="0C7C5E1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right w:val="single" w:sz="4" w:space="0" w:color="auto"/>
            </w:tcBorders>
          </w:tcPr>
          <w:p w14:paraId="1A326E1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B5A0F4" w14:textId="77777777" w:rsidR="0081442E" w:rsidRPr="0041272E" w:rsidRDefault="0081442E" w:rsidP="0041272E">
            <w:pPr>
              <w:pStyle w:val="Geenafstand"/>
            </w:pPr>
            <w:r w:rsidRPr="0041272E">
              <w:t>Indonesië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6026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6781608" w14:textId="77777777" w:rsidTr="00054D02">
        <w:tc>
          <w:tcPr>
            <w:tcW w:w="2405" w:type="dxa"/>
          </w:tcPr>
          <w:p w14:paraId="72276238" w14:textId="77777777" w:rsidR="0081442E" w:rsidRPr="0041272E" w:rsidRDefault="0081442E" w:rsidP="0041272E">
            <w:pPr>
              <w:pStyle w:val="Geenafstand"/>
            </w:pPr>
            <w:r w:rsidRPr="0041272E">
              <w:t>Oostenrijk</w:t>
            </w:r>
          </w:p>
        </w:tc>
        <w:tc>
          <w:tcPr>
            <w:tcW w:w="370" w:type="dxa"/>
          </w:tcPr>
          <w:p w14:paraId="6BF0057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720D86B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5B2B0" w14:textId="77777777" w:rsidR="0081442E" w:rsidRPr="0041272E" w:rsidRDefault="0081442E" w:rsidP="0041272E">
            <w:pPr>
              <w:pStyle w:val="Geenafstand"/>
            </w:pPr>
            <w:r w:rsidRPr="0041272E">
              <w:t>Zuid-Afrika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D4B0D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9072E8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099F" w14:textId="77777777" w:rsidR="0081442E" w:rsidRPr="0041272E" w:rsidRDefault="0081442E" w:rsidP="0041272E">
            <w:pPr>
              <w:pStyle w:val="Geenafstand"/>
            </w:pPr>
            <w:r w:rsidRPr="0041272E">
              <w:t>Israël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9EDC5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0229E59" w14:textId="77777777" w:rsidTr="00054D02">
        <w:tc>
          <w:tcPr>
            <w:tcW w:w="2405" w:type="dxa"/>
          </w:tcPr>
          <w:p w14:paraId="17F1E044" w14:textId="77777777" w:rsidR="0081442E" w:rsidRPr="0041272E" w:rsidRDefault="0081442E" w:rsidP="0041272E">
            <w:pPr>
              <w:pStyle w:val="Geenafstand"/>
            </w:pPr>
            <w:r w:rsidRPr="0041272E">
              <w:t>Polen</w:t>
            </w:r>
          </w:p>
        </w:tc>
        <w:tc>
          <w:tcPr>
            <w:tcW w:w="370" w:type="dxa"/>
          </w:tcPr>
          <w:p w14:paraId="35353C6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565A77D5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7B4065C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064EB6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3AA7FBE1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76AD52" w14:textId="77777777" w:rsidR="0081442E" w:rsidRPr="0041272E" w:rsidRDefault="0081442E" w:rsidP="0041272E">
            <w:pPr>
              <w:pStyle w:val="Geenafstand"/>
            </w:pPr>
            <w:r w:rsidRPr="0041272E">
              <w:t>Japan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E40F1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964E0DA" w14:textId="77777777" w:rsidTr="005B1585">
        <w:trPr>
          <w:trHeight w:val="299"/>
        </w:trPr>
        <w:tc>
          <w:tcPr>
            <w:tcW w:w="2405" w:type="dxa"/>
          </w:tcPr>
          <w:p w14:paraId="6B218563" w14:textId="77777777" w:rsidR="0081442E" w:rsidRPr="0041272E" w:rsidRDefault="0081442E" w:rsidP="0041272E">
            <w:pPr>
              <w:pStyle w:val="Geenafstand"/>
            </w:pPr>
            <w:r w:rsidRPr="0041272E">
              <w:t>Portugal</w:t>
            </w:r>
          </w:p>
        </w:tc>
        <w:tc>
          <w:tcPr>
            <w:tcW w:w="370" w:type="dxa"/>
          </w:tcPr>
          <w:p w14:paraId="000704A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28494A1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1CC9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NOORD-AMERIKA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C0B6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CD8991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46C8" w14:textId="77777777" w:rsidR="0081442E" w:rsidRPr="0041272E" w:rsidRDefault="0081442E" w:rsidP="0041272E">
            <w:pPr>
              <w:pStyle w:val="Geenafstand"/>
            </w:pPr>
            <w:r w:rsidRPr="0041272E">
              <w:t>Jordanië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5F4EF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9202645" w14:textId="77777777" w:rsidTr="00054D02">
        <w:tc>
          <w:tcPr>
            <w:tcW w:w="2405" w:type="dxa"/>
          </w:tcPr>
          <w:p w14:paraId="7E12C87C" w14:textId="77777777" w:rsidR="0081442E" w:rsidRPr="0041272E" w:rsidRDefault="0081442E" w:rsidP="0041272E">
            <w:pPr>
              <w:pStyle w:val="Geenafstand"/>
            </w:pPr>
            <w:r w:rsidRPr="0041272E">
              <w:t>Roemenië</w:t>
            </w:r>
          </w:p>
        </w:tc>
        <w:tc>
          <w:tcPr>
            <w:tcW w:w="370" w:type="dxa"/>
          </w:tcPr>
          <w:p w14:paraId="31A22D37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35AD6DA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53F64" w14:textId="77777777" w:rsidR="0081442E" w:rsidRPr="0041272E" w:rsidRDefault="0081442E" w:rsidP="0041272E">
            <w:pPr>
              <w:pStyle w:val="Geenafstand"/>
            </w:pPr>
            <w:r w:rsidRPr="0041272E">
              <w:t>Canada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6DCC5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455730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2E92A5" w14:textId="77777777" w:rsidR="0081442E" w:rsidRPr="0041272E" w:rsidRDefault="0081442E" w:rsidP="0041272E">
            <w:pPr>
              <w:pStyle w:val="Geenafstand"/>
            </w:pPr>
            <w:r w:rsidRPr="0041272E">
              <w:t>Kazachstan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CA55A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016A5B2" w14:textId="77777777" w:rsidTr="005B1585">
        <w:trPr>
          <w:trHeight w:val="253"/>
        </w:trPr>
        <w:tc>
          <w:tcPr>
            <w:tcW w:w="2405" w:type="dxa"/>
          </w:tcPr>
          <w:p w14:paraId="0168DDDE" w14:textId="77777777" w:rsidR="0081442E" w:rsidRPr="0041272E" w:rsidRDefault="0081442E" w:rsidP="0041272E">
            <w:pPr>
              <w:pStyle w:val="Geenafstand"/>
            </w:pPr>
            <w:r w:rsidRPr="0041272E">
              <w:t>Russische Federatie</w:t>
            </w:r>
          </w:p>
        </w:tc>
        <w:tc>
          <w:tcPr>
            <w:tcW w:w="370" w:type="dxa"/>
          </w:tcPr>
          <w:p w14:paraId="2F1434F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35418F4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15837" w14:textId="77777777" w:rsidR="0081442E" w:rsidRPr="0041272E" w:rsidRDefault="0081442E" w:rsidP="0041272E">
            <w:pPr>
              <w:pStyle w:val="Geenafstand"/>
            </w:pPr>
            <w:r w:rsidRPr="0041272E">
              <w:t>Verenigde Staten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41FC87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18E43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B7FEA" w14:textId="77777777" w:rsidR="0081442E" w:rsidRPr="0041272E" w:rsidRDefault="0081442E" w:rsidP="0041272E">
            <w:pPr>
              <w:pStyle w:val="Geenafstand"/>
            </w:pPr>
            <w:r w:rsidRPr="0041272E">
              <w:t>Laos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A6EE74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F1A4645" w14:textId="77777777" w:rsidTr="00054D02">
        <w:tc>
          <w:tcPr>
            <w:tcW w:w="2405" w:type="dxa"/>
          </w:tcPr>
          <w:p w14:paraId="4FDF5110" w14:textId="77777777" w:rsidR="0081442E" w:rsidRPr="0041272E" w:rsidRDefault="0081442E" w:rsidP="0041272E">
            <w:pPr>
              <w:pStyle w:val="Geenafstand"/>
            </w:pPr>
            <w:r w:rsidRPr="0041272E">
              <w:t>Servië</w:t>
            </w:r>
          </w:p>
        </w:tc>
        <w:tc>
          <w:tcPr>
            <w:tcW w:w="370" w:type="dxa"/>
          </w:tcPr>
          <w:p w14:paraId="4535C3E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3AA86C4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4DA119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2A31B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50C2406D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E749B" w14:textId="77777777" w:rsidR="0081442E" w:rsidRPr="0041272E" w:rsidRDefault="0081442E" w:rsidP="0041272E">
            <w:pPr>
              <w:pStyle w:val="Geenafstand"/>
            </w:pPr>
            <w:r w:rsidRPr="0041272E">
              <w:t>Libanon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C446F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78176994" w14:textId="77777777" w:rsidTr="00054D02">
        <w:tc>
          <w:tcPr>
            <w:tcW w:w="2405" w:type="dxa"/>
          </w:tcPr>
          <w:p w14:paraId="7E0686C6" w14:textId="77777777" w:rsidR="0081442E" w:rsidRPr="0041272E" w:rsidRDefault="0081442E" w:rsidP="0041272E">
            <w:pPr>
              <w:pStyle w:val="Geenafstand"/>
            </w:pPr>
            <w:r w:rsidRPr="0041272E">
              <w:t>Slovenië</w:t>
            </w:r>
          </w:p>
        </w:tc>
        <w:tc>
          <w:tcPr>
            <w:tcW w:w="370" w:type="dxa"/>
          </w:tcPr>
          <w:p w14:paraId="5B6D659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0EDF683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BAEB4D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85C7D4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3F3F49EA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35B2A" w14:textId="77777777" w:rsidR="0081442E" w:rsidRPr="0041272E" w:rsidRDefault="0081442E" w:rsidP="0041272E">
            <w:pPr>
              <w:pStyle w:val="Geenafstand"/>
            </w:pPr>
            <w:r w:rsidRPr="0041272E">
              <w:t>Maleisië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D4D32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736F08E4" w14:textId="77777777" w:rsidTr="00054D02">
        <w:tc>
          <w:tcPr>
            <w:tcW w:w="2405" w:type="dxa"/>
          </w:tcPr>
          <w:p w14:paraId="353A3AB1" w14:textId="77777777" w:rsidR="0081442E" w:rsidRPr="0041272E" w:rsidRDefault="0081442E" w:rsidP="0041272E">
            <w:pPr>
              <w:pStyle w:val="Geenafstand"/>
            </w:pPr>
            <w:r w:rsidRPr="0041272E">
              <w:t>Slowakije</w:t>
            </w:r>
          </w:p>
        </w:tc>
        <w:tc>
          <w:tcPr>
            <w:tcW w:w="370" w:type="dxa"/>
          </w:tcPr>
          <w:p w14:paraId="15EA6FB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5DCDA4E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B82A4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OCEANIË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F8FD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0D0E48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9B353" w14:textId="77777777" w:rsidR="0081442E" w:rsidRPr="0041272E" w:rsidRDefault="0081442E" w:rsidP="0041272E">
            <w:pPr>
              <w:pStyle w:val="Geenafstand"/>
            </w:pPr>
            <w:r w:rsidRPr="0041272E">
              <w:t>Mongolië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168D1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57534176" w14:textId="77777777" w:rsidTr="00054D02">
        <w:tc>
          <w:tcPr>
            <w:tcW w:w="2405" w:type="dxa"/>
          </w:tcPr>
          <w:p w14:paraId="05B51369" w14:textId="77777777" w:rsidR="0081442E" w:rsidRPr="0041272E" w:rsidRDefault="0081442E" w:rsidP="0041272E">
            <w:pPr>
              <w:pStyle w:val="Geenafstand"/>
            </w:pPr>
            <w:r w:rsidRPr="0041272E">
              <w:lastRenderedPageBreak/>
              <w:t>Spanje</w:t>
            </w:r>
          </w:p>
        </w:tc>
        <w:tc>
          <w:tcPr>
            <w:tcW w:w="370" w:type="dxa"/>
          </w:tcPr>
          <w:p w14:paraId="0EB64AEF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0265779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A6BC6" w14:textId="77777777" w:rsidR="0081442E" w:rsidRPr="0041272E" w:rsidRDefault="0081442E" w:rsidP="0041272E">
            <w:pPr>
              <w:pStyle w:val="Geenafstand"/>
            </w:pPr>
            <w:r w:rsidRPr="0041272E">
              <w:t>Australië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F54513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67D8F1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A4116" w14:textId="77777777" w:rsidR="0081442E" w:rsidRPr="0041272E" w:rsidRDefault="0081442E" w:rsidP="0041272E">
            <w:pPr>
              <w:pStyle w:val="Geenafstand"/>
            </w:pPr>
            <w:r w:rsidRPr="0041272E">
              <w:t>Myanmar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FB0ED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69F2632D" w14:textId="77777777" w:rsidTr="00054D02">
        <w:tc>
          <w:tcPr>
            <w:tcW w:w="2405" w:type="dxa"/>
          </w:tcPr>
          <w:p w14:paraId="30032765" w14:textId="77777777" w:rsidR="0081442E" w:rsidRPr="0041272E" w:rsidRDefault="0081442E" w:rsidP="0041272E">
            <w:pPr>
              <w:pStyle w:val="Geenafstand"/>
            </w:pPr>
            <w:r w:rsidRPr="0041272E">
              <w:t>Tsjechië</w:t>
            </w:r>
          </w:p>
        </w:tc>
        <w:tc>
          <w:tcPr>
            <w:tcW w:w="370" w:type="dxa"/>
          </w:tcPr>
          <w:p w14:paraId="040B0F7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375DA79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337C1" w14:textId="77777777" w:rsidR="0081442E" w:rsidRPr="0041272E" w:rsidRDefault="0081442E" w:rsidP="0041272E">
            <w:pPr>
              <w:pStyle w:val="Geenafstand"/>
            </w:pPr>
            <w:r w:rsidRPr="0041272E">
              <w:t>Nieuw-Zeeland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EB02A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A93F49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ED8917" w14:textId="77777777" w:rsidR="0081442E" w:rsidRPr="0041272E" w:rsidRDefault="0081442E" w:rsidP="0041272E">
            <w:pPr>
              <w:pStyle w:val="Geenafstand"/>
            </w:pPr>
            <w:r w:rsidRPr="0041272E">
              <w:t>Nepal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132B0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A3E7173" w14:textId="77777777" w:rsidTr="00054D02">
        <w:tc>
          <w:tcPr>
            <w:tcW w:w="2405" w:type="dxa"/>
          </w:tcPr>
          <w:p w14:paraId="12D39C01" w14:textId="77777777" w:rsidR="0081442E" w:rsidRPr="0041272E" w:rsidRDefault="0081442E" w:rsidP="0041272E">
            <w:pPr>
              <w:pStyle w:val="Geenafstand"/>
            </w:pPr>
            <w:r w:rsidRPr="0041272E">
              <w:t>Turkije</w:t>
            </w:r>
          </w:p>
        </w:tc>
        <w:tc>
          <w:tcPr>
            <w:tcW w:w="370" w:type="dxa"/>
          </w:tcPr>
          <w:p w14:paraId="5B147FF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single" w:sz="4" w:space="0" w:color="auto"/>
            </w:tcBorders>
          </w:tcPr>
          <w:p w14:paraId="3C7F24DE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B61A35" w14:textId="77777777" w:rsidR="0081442E" w:rsidRPr="0041272E" w:rsidRDefault="0081442E" w:rsidP="0041272E">
            <w:pPr>
              <w:pStyle w:val="Geenafstand"/>
              <w:rPr>
                <w:bCs/>
              </w:rPr>
            </w:pPr>
            <w:r w:rsidRPr="0041272E">
              <w:rPr>
                <w:bCs/>
              </w:rPr>
              <w:t>Fiji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1860FD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4D7599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51E16" w14:textId="77777777" w:rsidR="0081442E" w:rsidRPr="0041272E" w:rsidRDefault="0081442E" w:rsidP="0041272E">
            <w:pPr>
              <w:pStyle w:val="Geenafstand"/>
            </w:pPr>
            <w:r w:rsidRPr="0041272E">
              <w:t>Oost-Timor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11F9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22B4199D" w14:textId="77777777" w:rsidTr="00054D02">
        <w:tc>
          <w:tcPr>
            <w:tcW w:w="2405" w:type="dxa"/>
          </w:tcPr>
          <w:p w14:paraId="38930326" w14:textId="77777777" w:rsidR="0081442E" w:rsidRPr="0041272E" w:rsidRDefault="0081442E" w:rsidP="0041272E">
            <w:pPr>
              <w:pStyle w:val="Geenafstand"/>
            </w:pPr>
            <w:r w:rsidRPr="0041272E">
              <w:t>Verenigd Koninkrijk</w:t>
            </w:r>
          </w:p>
        </w:tc>
        <w:tc>
          <w:tcPr>
            <w:tcW w:w="370" w:type="dxa"/>
          </w:tcPr>
          <w:p w14:paraId="7AEC8F6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6045A6D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1EC39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642AC96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16E3AE77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8D902" w14:textId="77777777" w:rsidR="0081442E" w:rsidRPr="0041272E" w:rsidRDefault="0081442E" w:rsidP="0041272E">
            <w:pPr>
              <w:pStyle w:val="Geenafstand"/>
            </w:pPr>
            <w:r w:rsidRPr="0041272E">
              <w:t>Palestina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99EA08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06EB210E" w14:textId="77777777" w:rsidTr="00054D02">
        <w:tc>
          <w:tcPr>
            <w:tcW w:w="2405" w:type="dxa"/>
          </w:tcPr>
          <w:p w14:paraId="7247544E" w14:textId="77777777" w:rsidR="0081442E" w:rsidRPr="0041272E" w:rsidRDefault="0081442E" w:rsidP="0041272E">
            <w:pPr>
              <w:pStyle w:val="Geenafstand"/>
            </w:pPr>
            <w:r w:rsidRPr="0041272E">
              <w:t>Wit-Rusland</w:t>
            </w:r>
          </w:p>
        </w:tc>
        <w:tc>
          <w:tcPr>
            <w:tcW w:w="370" w:type="dxa"/>
          </w:tcPr>
          <w:p w14:paraId="357A1DF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28DD2AE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47C2EDE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C2C990C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75F81FB2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4F4A9" w14:textId="77777777" w:rsidR="0081442E" w:rsidRPr="0041272E" w:rsidRDefault="0081442E" w:rsidP="0041272E">
            <w:pPr>
              <w:pStyle w:val="Geenafstand"/>
            </w:pPr>
            <w:r w:rsidRPr="0041272E">
              <w:t>Singapore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AE11E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1C54C5C0" w14:textId="77777777" w:rsidTr="00054D02">
        <w:tc>
          <w:tcPr>
            <w:tcW w:w="2405" w:type="dxa"/>
            <w:tcBorders>
              <w:bottom w:val="single" w:sz="4" w:space="0" w:color="auto"/>
            </w:tcBorders>
          </w:tcPr>
          <w:p w14:paraId="055FD1CF" w14:textId="77777777" w:rsidR="0081442E" w:rsidRPr="0041272E" w:rsidRDefault="0081442E" w:rsidP="0041272E">
            <w:pPr>
              <w:pStyle w:val="Geenafstand"/>
            </w:pPr>
            <w:r w:rsidRPr="0041272E">
              <w:t>Zweden</w:t>
            </w:r>
          </w:p>
        </w:tc>
        <w:tc>
          <w:tcPr>
            <w:tcW w:w="370" w:type="dxa"/>
          </w:tcPr>
          <w:p w14:paraId="48009CC2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5A8A9EE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12FF21B8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0BD57D9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5AE00F06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AD484C" w14:textId="77777777" w:rsidR="0081442E" w:rsidRPr="0041272E" w:rsidRDefault="0081442E" w:rsidP="0041272E">
            <w:pPr>
              <w:pStyle w:val="Geenafstand"/>
            </w:pPr>
            <w:r w:rsidRPr="0041272E">
              <w:t>Syrië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BB73C2" w14:textId="77777777" w:rsidR="0081442E" w:rsidRPr="0041272E" w:rsidRDefault="0081442E" w:rsidP="0041272E">
            <w:pPr>
              <w:pStyle w:val="Geenafstand"/>
            </w:pPr>
          </w:p>
        </w:tc>
      </w:tr>
      <w:tr w:rsidR="0081442E" w:rsidRPr="0041272E" w14:paraId="5E26A0E1" w14:textId="77777777" w:rsidTr="00054D02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31C5B" w14:textId="77777777" w:rsidR="0081442E" w:rsidRPr="0041272E" w:rsidRDefault="0081442E" w:rsidP="0041272E">
            <w:pPr>
              <w:pStyle w:val="Geenafstand"/>
            </w:pPr>
            <w:r w:rsidRPr="0041272E">
              <w:t>Zwitserland</w:t>
            </w:r>
          </w:p>
        </w:tc>
        <w:tc>
          <w:tcPr>
            <w:tcW w:w="370" w:type="dxa"/>
          </w:tcPr>
          <w:p w14:paraId="72D3C571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right w:val="nil"/>
            </w:tcBorders>
          </w:tcPr>
          <w:p w14:paraId="414A7FF4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621B8FE0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66B7537" w14:textId="77777777" w:rsidR="0081442E" w:rsidRPr="0041272E" w:rsidRDefault="0081442E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737CADF2" w14:textId="77777777" w:rsidR="0081442E" w:rsidRPr="0041272E" w:rsidRDefault="0081442E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A1D7F" w14:textId="77777777" w:rsidR="0081442E" w:rsidRPr="0041272E" w:rsidRDefault="0081442E" w:rsidP="0041272E">
            <w:pPr>
              <w:pStyle w:val="Geenafstand"/>
            </w:pPr>
            <w:r w:rsidRPr="0041272E">
              <w:t>Sri Lanka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BA38ED" w14:textId="77777777" w:rsidR="0081442E" w:rsidRPr="0041272E" w:rsidRDefault="0081442E" w:rsidP="0041272E">
            <w:pPr>
              <w:pStyle w:val="Geenafstand"/>
            </w:pPr>
          </w:p>
        </w:tc>
      </w:tr>
      <w:tr w:rsidR="00054D02" w:rsidRPr="0041272E" w14:paraId="77EAC3E5" w14:textId="77777777" w:rsidTr="00054D02">
        <w:tc>
          <w:tcPr>
            <w:tcW w:w="24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AF6CE34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14:paraId="39515B09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left w:val="nil"/>
              <w:bottom w:val="nil"/>
              <w:right w:val="nil"/>
            </w:tcBorders>
          </w:tcPr>
          <w:p w14:paraId="011E4050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009600F4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5AF337D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7D56ECC7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C67FDA" w14:textId="77777777" w:rsidR="00054D02" w:rsidRPr="0041272E" w:rsidRDefault="00054D02" w:rsidP="0041272E">
            <w:pPr>
              <w:pStyle w:val="Geenafstand"/>
            </w:pPr>
            <w:r w:rsidRPr="0041272E">
              <w:t>Taiwan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7920" w14:textId="77777777" w:rsidR="00054D02" w:rsidRPr="0041272E" w:rsidRDefault="00054D02" w:rsidP="0041272E">
            <w:pPr>
              <w:pStyle w:val="Geenafstand"/>
            </w:pPr>
          </w:p>
        </w:tc>
      </w:tr>
      <w:tr w:rsidR="00054D02" w:rsidRPr="0041272E" w14:paraId="5B0925C9" w14:textId="77777777" w:rsidTr="00054D0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046A3164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14:paraId="78F56CEA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A6057EC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D19EFF2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716F074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56136E4D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7B69D9" w14:textId="77777777" w:rsidR="00054D02" w:rsidRPr="0041272E" w:rsidRDefault="00054D02" w:rsidP="0041272E">
            <w:pPr>
              <w:pStyle w:val="Geenafstand"/>
            </w:pPr>
            <w:r w:rsidRPr="0041272E">
              <w:t>Thailand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7690" w14:textId="77777777" w:rsidR="00054D02" w:rsidRPr="0041272E" w:rsidRDefault="00054D02" w:rsidP="0041272E">
            <w:pPr>
              <w:pStyle w:val="Geenafstand"/>
            </w:pPr>
          </w:p>
        </w:tc>
      </w:tr>
      <w:tr w:rsidR="00054D02" w:rsidRPr="0041272E" w14:paraId="0133B850" w14:textId="77777777" w:rsidTr="00054D0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08FB880F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14:paraId="349F5A7A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left w:val="nil"/>
              <w:right w:val="nil"/>
            </w:tcBorders>
          </w:tcPr>
          <w:p w14:paraId="605EC88B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2F406E9D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5E04903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185DD8FA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99CF9" w14:textId="77777777" w:rsidR="00054D02" w:rsidRPr="0041272E" w:rsidRDefault="00054D02" w:rsidP="0041272E">
            <w:pPr>
              <w:pStyle w:val="Geenafstand"/>
            </w:pPr>
            <w:r w:rsidRPr="0041272E">
              <w:t>Ver. Ar. Emiraten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7F876" w14:textId="77777777" w:rsidR="00054D02" w:rsidRPr="0041272E" w:rsidRDefault="00054D02" w:rsidP="0041272E">
            <w:pPr>
              <w:pStyle w:val="Geenafstand"/>
            </w:pPr>
          </w:p>
        </w:tc>
      </w:tr>
      <w:tr w:rsidR="00054D02" w:rsidRPr="0041272E" w14:paraId="07E141C9" w14:textId="77777777" w:rsidTr="00054D02"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383288D7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14:paraId="05B8674B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left w:val="nil"/>
              <w:bottom w:val="nil"/>
              <w:right w:val="nil"/>
            </w:tcBorders>
          </w:tcPr>
          <w:p w14:paraId="0E5F5641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7A7CC351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F5DF41D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726AAF69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D835CD" w14:textId="77777777" w:rsidR="00054D02" w:rsidRPr="0041272E" w:rsidRDefault="00054D02" w:rsidP="0041272E">
            <w:pPr>
              <w:pStyle w:val="Geenafstand"/>
            </w:pPr>
            <w:r w:rsidRPr="0041272E">
              <w:t>Vietnam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4A741" w14:textId="77777777" w:rsidR="00054D02" w:rsidRPr="0041272E" w:rsidRDefault="00054D02" w:rsidP="0041272E">
            <w:pPr>
              <w:pStyle w:val="Geenafstand"/>
            </w:pPr>
          </w:p>
        </w:tc>
      </w:tr>
      <w:tr w:rsidR="00054D02" w:rsidRPr="0041272E" w14:paraId="413FCAB6" w14:textId="77777777" w:rsidTr="005B1585">
        <w:trPr>
          <w:trHeight w:val="325"/>
        </w:trPr>
        <w:tc>
          <w:tcPr>
            <w:tcW w:w="2405" w:type="dxa"/>
            <w:tcBorders>
              <w:top w:val="nil"/>
              <w:left w:val="nil"/>
              <w:bottom w:val="nil"/>
              <w:right w:val="nil"/>
            </w:tcBorders>
          </w:tcPr>
          <w:p w14:paraId="67A565FA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370" w:type="dxa"/>
            <w:tcBorders>
              <w:top w:val="nil"/>
              <w:left w:val="nil"/>
              <w:bottom w:val="nil"/>
              <w:right w:val="nil"/>
            </w:tcBorders>
          </w:tcPr>
          <w:p w14:paraId="4F461D3B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622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4FDC5279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</w:tcPr>
          <w:p w14:paraId="5254D754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D59686" w14:textId="77777777" w:rsidR="00054D02" w:rsidRPr="0041272E" w:rsidRDefault="00054D02" w:rsidP="0041272E">
            <w:pPr>
              <w:pStyle w:val="Geenafstand"/>
            </w:pPr>
          </w:p>
        </w:tc>
        <w:tc>
          <w:tcPr>
            <w:tcW w:w="708" w:type="dxa"/>
            <w:vMerge/>
            <w:tcBorders>
              <w:left w:val="nil"/>
              <w:right w:val="single" w:sz="4" w:space="0" w:color="auto"/>
            </w:tcBorders>
          </w:tcPr>
          <w:p w14:paraId="6BFC4075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41C808" w14:textId="77777777" w:rsidR="00054D02" w:rsidRPr="0041272E" w:rsidRDefault="00054D02" w:rsidP="0041272E">
            <w:pPr>
              <w:pStyle w:val="Geenafstand"/>
            </w:pPr>
            <w:r w:rsidRPr="0041272E">
              <w:t>Zuid-Korea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3BABD" w14:textId="77777777" w:rsidR="00054D02" w:rsidRPr="0041272E" w:rsidRDefault="00054D02" w:rsidP="0041272E">
            <w:pPr>
              <w:pStyle w:val="Geenafstand"/>
              <w:rPr>
                <w:bCs/>
              </w:rPr>
            </w:pPr>
          </w:p>
        </w:tc>
      </w:tr>
    </w:tbl>
    <w:p w14:paraId="277AC42B" w14:textId="29C80F7A" w:rsidR="00943775" w:rsidRPr="00B77501" w:rsidRDefault="00943775" w:rsidP="00AF2D54">
      <w:pPr>
        <w:rPr>
          <w:lang w:val="en-US"/>
        </w:rPr>
      </w:pPr>
    </w:p>
    <w:sectPr w:rsidR="00943775" w:rsidRPr="00B77501" w:rsidSect="00B91E50">
      <w:headerReference w:type="default" r:id="rId9"/>
      <w:footerReference w:type="default" r:id="rId10"/>
      <w:pgSz w:w="11900" w:h="16840"/>
      <w:pgMar w:top="2073" w:right="1417" w:bottom="1417" w:left="141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010694" w14:textId="77777777" w:rsidR="00FF6C3B" w:rsidRDefault="00FF6C3B" w:rsidP="00A83554">
      <w:pPr>
        <w:spacing w:before="0" w:after="0"/>
      </w:pPr>
      <w:r>
        <w:separator/>
      </w:r>
    </w:p>
  </w:endnote>
  <w:endnote w:type="continuationSeparator" w:id="0">
    <w:p w14:paraId="5B6E099E" w14:textId="77777777" w:rsidR="00FF6C3B" w:rsidRDefault="00FF6C3B" w:rsidP="00A8355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(Koppen CS)">
    <w:altName w:val="Times New Roman"/>
    <w:charset w:val="00"/>
    <w:family w:val="roman"/>
    <w:pitch w:val="default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imes New Roman (Hoofdtekst CS)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B07292" w14:textId="77777777" w:rsidR="00D837B3" w:rsidRDefault="00D837B3" w:rsidP="00D837B3">
    <w:pPr>
      <w:pStyle w:val="Voettekst"/>
    </w:pPr>
    <w:r>
      <w:rPr>
        <w:noProof/>
        <w:lang w:eastAsia="nl-N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EB63536" wp14:editId="2F244EA1">
              <wp:simplePos x="0" y="0"/>
              <wp:positionH relativeFrom="column">
                <wp:posOffset>1157</wp:posOffset>
              </wp:positionH>
              <wp:positionV relativeFrom="paragraph">
                <wp:posOffset>29770</wp:posOffset>
              </wp:positionV>
              <wp:extent cx="5903259" cy="0"/>
              <wp:effectExtent l="0" t="12700" r="15240" b="12700"/>
              <wp:wrapNone/>
              <wp:docPr id="3" name="Rechte verbindingslij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03259" cy="0"/>
                      </a:xfrm>
                      <a:prstGeom prst="line">
                        <a:avLst/>
                      </a:prstGeom>
                      <a:ln w="22225">
                        <a:solidFill>
                          <a:schemeClr val="tx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6E398F6" id="Rechte verbindingslijn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1pt,2.35pt" to="464.9pt,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" strokecolor="#00566b [3215]" strokeweight="1.75pt">
              <v:stroke joinstyle="miter"/>
            </v:line>
          </w:pict>
        </mc:Fallback>
      </mc:AlternateContent>
    </w:r>
  </w:p>
  <w:p w14:paraId="2546BB79" w14:textId="49DA2F2E" w:rsidR="00D837B3" w:rsidRPr="00C73495" w:rsidRDefault="00D837B3" w:rsidP="00D837B3">
    <w:pPr>
      <w:pStyle w:val="Voettekst"/>
    </w:pPr>
    <w:r w:rsidRPr="00C73495">
      <w:t xml:space="preserve">JINT vzw | </w:t>
    </w:r>
    <w:r w:rsidR="00091DE3">
      <w:t xml:space="preserve">Go </w:t>
    </w:r>
    <w:proofErr w:type="spellStart"/>
    <w:r w:rsidR="00091DE3">
      <w:t>Strange</w:t>
    </w:r>
    <w:proofErr w:type="spellEnd"/>
    <w:r w:rsidR="00091DE3">
      <w:t xml:space="preserve"> </w:t>
    </w:r>
    <w:r w:rsidR="00091DE3" w:rsidRPr="00C73495">
      <w:t xml:space="preserve"> | </w:t>
    </w:r>
    <w:r w:rsidR="00091DE3">
      <w:t xml:space="preserve"> </w:t>
    </w:r>
    <w:proofErr w:type="spellStart"/>
    <w:r w:rsidRPr="00C73495">
      <w:t>Grétrystraat</w:t>
    </w:r>
    <w:proofErr w:type="spellEnd"/>
    <w:r w:rsidRPr="00C73495">
      <w:t xml:space="preserve"> 26, 1000 Brussel | 02 209 07 20 </w:t>
    </w:r>
    <w:r w:rsidR="00091DE3">
      <w:t>info@gostrange</w:t>
    </w:r>
    <w:r w:rsidRPr="00C73495">
      <w:t xml:space="preserve">.be | </w:t>
    </w:r>
    <w:r w:rsidR="00091DE3" w:rsidRPr="00091DE3">
      <w:rPr>
        <w:bCs/>
      </w:rPr>
      <w:t>www.jint.be</w:t>
    </w:r>
    <w:r w:rsidR="00091DE3">
      <w:t xml:space="preserve"> </w:t>
    </w:r>
    <w:r w:rsidR="00091DE3" w:rsidRPr="00C73495">
      <w:t>|</w:t>
    </w:r>
    <w:r w:rsidR="00091DE3">
      <w:t xml:space="preserve"> gostrange.be </w:t>
    </w:r>
    <w:r w:rsidR="00091DE3" w:rsidRPr="00C73495">
      <w:t xml:space="preserve"> | </w:t>
    </w:r>
    <w:r w:rsidRPr="00C73495">
      <w:t>0441.254.285 | RPR Nederlandstalige Ondernemingsrechtbank Brussel</w:t>
    </w:r>
  </w:p>
  <w:p w14:paraId="2592D2E5" w14:textId="77777777" w:rsidR="00D837B3" w:rsidRDefault="00D837B3" w:rsidP="00D837B3">
    <w:pPr>
      <w:pStyle w:val="Voettekst"/>
      <w:rPr>
        <w:color w:val="00566B" w:themeColor="text2"/>
      </w:rPr>
    </w:pPr>
  </w:p>
  <w:p w14:paraId="0CB16F0A" w14:textId="77777777" w:rsidR="00D837B3" w:rsidRPr="00962533" w:rsidRDefault="00D837B3" w:rsidP="00D837B3">
    <w:pPr>
      <w:pStyle w:val="Voettekst"/>
      <w:rPr>
        <w:color w:val="48A3C9" w:themeColor="accent5"/>
      </w:rPr>
    </w:pPr>
    <w:r w:rsidRPr="003870D0">
      <w:rPr>
        <w:noProof/>
        <w:color w:val="48A3C9" w:themeColor="accent5"/>
        <w:lang w:eastAsia="nl-NL"/>
      </w:rPr>
      <w:drawing>
        <wp:inline distT="0" distB="0" distL="0" distR="0" wp14:anchorId="1EE953A0" wp14:editId="7839F27E">
          <wp:extent cx="5756910" cy="669290"/>
          <wp:effectExtent l="0" t="0" r="0" b="381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56910" cy="6692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0DFD8FED" w14:textId="77777777" w:rsidR="00D837B3" w:rsidRPr="00C73495" w:rsidRDefault="00D837B3" w:rsidP="00D837B3">
    <w:pPr>
      <w:pStyle w:val="Voettekst"/>
    </w:pPr>
  </w:p>
  <w:p w14:paraId="538740E7" w14:textId="77777777" w:rsidR="00F80F1D" w:rsidRPr="00D837B3" w:rsidRDefault="00D93566" w:rsidP="00D837B3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B4107" w14:textId="77777777" w:rsidR="00FF6C3B" w:rsidRDefault="00FF6C3B" w:rsidP="00A83554">
      <w:pPr>
        <w:spacing w:before="0" w:after="0"/>
      </w:pPr>
      <w:r>
        <w:separator/>
      </w:r>
    </w:p>
  </w:footnote>
  <w:footnote w:type="continuationSeparator" w:id="0">
    <w:p w14:paraId="5AE27AAC" w14:textId="77777777" w:rsidR="00FF6C3B" w:rsidRDefault="00FF6C3B" w:rsidP="00A83554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pPr w:leftFromText="141" w:rightFromText="141" w:vertAnchor="text" w:tblpXSpec="right" w:tblpY="1"/>
      <w:tblOverlap w:val="never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07"/>
      <w:gridCol w:w="1161"/>
    </w:tblGrid>
    <w:tr w:rsidR="00AB3063" w14:paraId="0F163512" w14:textId="77777777" w:rsidTr="00B46ACF">
      <w:trPr>
        <w:trHeight w:val="51"/>
        <w:jc w:val="right"/>
      </w:trPr>
      <w:tc>
        <w:tcPr>
          <w:tcW w:w="5107" w:type="dxa"/>
          <w:vAlign w:val="center"/>
        </w:tcPr>
        <w:p w14:paraId="218E84E7" w14:textId="611B6E6B" w:rsidR="00AB3063" w:rsidRDefault="00F343A4" w:rsidP="00B46ACF">
          <w:pPr>
            <w:pStyle w:val="Koptekstsoortdocument"/>
          </w:pPr>
          <w:r>
            <w:t>Het aanbod van jouw organisatie op gostrange.be</w:t>
          </w:r>
        </w:p>
      </w:tc>
      <w:tc>
        <w:tcPr>
          <w:tcW w:w="1129" w:type="dxa"/>
          <w:vAlign w:val="center"/>
        </w:tcPr>
        <w:p w14:paraId="738D4ED5" w14:textId="5850A5E0" w:rsidR="00AB3063" w:rsidRDefault="00B91E50" w:rsidP="00B46ACF">
          <w:pPr>
            <w:pStyle w:val="Koptekst"/>
          </w:pPr>
          <w:r>
            <w:fldChar w:fldCharType="begin"/>
          </w:r>
          <w:r>
            <w:instrText xml:space="preserve"> TIME \@ "dd/MM/yy" </w:instrText>
          </w:r>
          <w:r>
            <w:fldChar w:fldCharType="separate"/>
          </w:r>
          <w:r w:rsidR="00AF20D1">
            <w:rPr>
              <w:noProof/>
            </w:rPr>
            <w:t>20/01/22</w:t>
          </w:r>
          <w:r>
            <w:fldChar w:fldCharType="end"/>
          </w:r>
        </w:p>
      </w:tc>
    </w:tr>
    <w:tr w:rsidR="00333A87" w14:paraId="03F4F820" w14:textId="77777777" w:rsidTr="00B46ACF">
      <w:trPr>
        <w:trHeight w:val="369"/>
        <w:jc w:val="right"/>
      </w:trPr>
      <w:tc>
        <w:tcPr>
          <w:tcW w:w="6237" w:type="dxa"/>
          <w:gridSpan w:val="2"/>
          <w:vAlign w:val="center"/>
        </w:tcPr>
        <w:p w14:paraId="61FEB865" w14:textId="1A8E8B56" w:rsidR="00333A87" w:rsidRPr="00333A87" w:rsidRDefault="00D93566" w:rsidP="00B46ACF">
          <w:pPr>
            <w:pStyle w:val="Kopteksteventueleondertitel"/>
          </w:pPr>
        </w:p>
      </w:tc>
    </w:tr>
  </w:tbl>
  <w:p w14:paraId="67DF99A5" w14:textId="77777777" w:rsidR="00AB3063" w:rsidRDefault="005A2B00">
    <w:pPr>
      <w:pStyle w:val="Koptekst"/>
    </w:pPr>
    <w:r w:rsidRPr="00AB3063">
      <w:rPr>
        <w:noProof/>
        <w:lang w:eastAsia="nl-NL"/>
      </w:rPr>
      <w:drawing>
        <wp:anchor distT="0" distB="0" distL="114300" distR="114300" simplePos="0" relativeHeight="251659264" behindDoc="1" locked="0" layoutInCell="1" allowOverlap="1" wp14:anchorId="631244E5" wp14:editId="1D8BFF39">
          <wp:simplePos x="0" y="0"/>
          <wp:positionH relativeFrom="margin">
            <wp:align>left</wp:align>
          </wp:positionH>
          <wp:positionV relativeFrom="page">
            <wp:posOffset>409575</wp:posOffset>
          </wp:positionV>
          <wp:extent cx="947420" cy="675005"/>
          <wp:effectExtent l="0" t="0" r="5080" b="0"/>
          <wp:wrapSquare wrapText="right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7420" cy="675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B2A5A6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948099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03A9B2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95CFC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A8A4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AB6DF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45E39F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A06AAF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37A2F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FD6C45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3F0B2F"/>
    <w:multiLevelType w:val="hybridMultilevel"/>
    <w:tmpl w:val="CDEC7F92"/>
    <w:lvl w:ilvl="0" w:tplc="C87E0BDE">
      <w:numFmt w:val="bullet"/>
      <w:lvlText w:val="-"/>
      <w:lvlJc w:val="left"/>
      <w:pPr>
        <w:ind w:left="1068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88F299E"/>
    <w:multiLevelType w:val="hybridMultilevel"/>
    <w:tmpl w:val="69B6C3EC"/>
    <w:lvl w:ilvl="0" w:tplc="459CE42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2F3C9F"/>
    <w:multiLevelType w:val="hybridMultilevel"/>
    <w:tmpl w:val="A4F27E2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3655D"/>
    <w:multiLevelType w:val="hybridMultilevel"/>
    <w:tmpl w:val="8F00640C"/>
    <w:lvl w:ilvl="0" w:tplc="703874FE">
      <w:start w:val="1"/>
      <w:numFmt w:val="bullet"/>
      <w:pStyle w:val="Opsomming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4BDA3767"/>
    <w:multiLevelType w:val="multilevel"/>
    <w:tmpl w:val="0413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51601A5C"/>
    <w:multiLevelType w:val="multilevel"/>
    <w:tmpl w:val="A2A079FC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68041E0D"/>
    <w:multiLevelType w:val="hybridMultilevel"/>
    <w:tmpl w:val="064E49FE"/>
    <w:lvl w:ilvl="0" w:tplc="04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7" w15:restartNumberingAfterBreak="0">
    <w:nsid w:val="75313543"/>
    <w:multiLevelType w:val="hybridMultilevel"/>
    <w:tmpl w:val="211452F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8732E6B"/>
    <w:multiLevelType w:val="hybridMultilevel"/>
    <w:tmpl w:val="84762A08"/>
    <w:lvl w:ilvl="0" w:tplc="E8907632">
      <w:start w:val="1"/>
      <w:numFmt w:val="bullet"/>
      <w:pStyle w:val="Opsommingoranjeaccent"/>
      <w:lvlText w:val=""/>
      <w:lvlJc w:val="left"/>
      <w:pPr>
        <w:ind w:left="794" w:hanging="227"/>
      </w:pPr>
      <w:rPr>
        <w:rFonts w:ascii="Symbol" w:hAnsi="Symbol" w:cs="Symbol" w:hint="default"/>
        <w:color w:val="F07F3C" w:themeColor="accent2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3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4"/>
  </w:num>
  <w:num w:numId="15">
    <w:abstractNumId w:val="10"/>
  </w:num>
  <w:num w:numId="16">
    <w:abstractNumId w:val="16"/>
  </w:num>
  <w:num w:numId="17">
    <w:abstractNumId w:val="11"/>
  </w:num>
  <w:num w:numId="18">
    <w:abstractNumId w:val="17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C3B"/>
    <w:rsid w:val="0001544F"/>
    <w:rsid w:val="0001625F"/>
    <w:rsid w:val="00054D02"/>
    <w:rsid w:val="00091DE3"/>
    <w:rsid w:val="000C3E9D"/>
    <w:rsid w:val="000D1C33"/>
    <w:rsid w:val="00104597"/>
    <w:rsid w:val="00107FC9"/>
    <w:rsid w:val="00237D11"/>
    <w:rsid w:val="00266F8B"/>
    <w:rsid w:val="002D5CA4"/>
    <w:rsid w:val="00331217"/>
    <w:rsid w:val="00332A8B"/>
    <w:rsid w:val="003C5A4D"/>
    <w:rsid w:val="003D060A"/>
    <w:rsid w:val="003F3D0B"/>
    <w:rsid w:val="0041272E"/>
    <w:rsid w:val="00490817"/>
    <w:rsid w:val="004A3D02"/>
    <w:rsid w:val="004A4FFE"/>
    <w:rsid w:val="004C108C"/>
    <w:rsid w:val="004C7B8D"/>
    <w:rsid w:val="005101AD"/>
    <w:rsid w:val="005476F8"/>
    <w:rsid w:val="00570BDB"/>
    <w:rsid w:val="005A2B00"/>
    <w:rsid w:val="005B1585"/>
    <w:rsid w:val="005F587D"/>
    <w:rsid w:val="006044E5"/>
    <w:rsid w:val="006503B6"/>
    <w:rsid w:val="006B6972"/>
    <w:rsid w:val="006C1B78"/>
    <w:rsid w:val="006E36FC"/>
    <w:rsid w:val="00776791"/>
    <w:rsid w:val="00787DDE"/>
    <w:rsid w:val="00790011"/>
    <w:rsid w:val="007D20B1"/>
    <w:rsid w:val="00802920"/>
    <w:rsid w:val="00813B18"/>
    <w:rsid w:val="0081442E"/>
    <w:rsid w:val="00827B99"/>
    <w:rsid w:val="008722EA"/>
    <w:rsid w:val="008C7CC9"/>
    <w:rsid w:val="00943775"/>
    <w:rsid w:val="009671B0"/>
    <w:rsid w:val="009E2426"/>
    <w:rsid w:val="009E319C"/>
    <w:rsid w:val="00A11284"/>
    <w:rsid w:val="00A71DFB"/>
    <w:rsid w:val="00A83554"/>
    <w:rsid w:val="00AA7457"/>
    <w:rsid w:val="00AF20D1"/>
    <w:rsid w:val="00AF2D54"/>
    <w:rsid w:val="00AF44B9"/>
    <w:rsid w:val="00B25FDA"/>
    <w:rsid w:val="00B46ACF"/>
    <w:rsid w:val="00B63BA9"/>
    <w:rsid w:val="00B77501"/>
    <w:rsid w:val="00B91E50"/>
    <w:rsid w:val="00B9322C"/>
    <w:rsid w:val="00C45E12"/>
    <w:rsid w:val="00C81BE3"/>
    <w:rsid w:val="00C87011"/>
    <w:rsid w:val="00C876E0"/>
    <w:rsid w:val="00D7102A"/>
    <w:rsid w:val="00D837B3"/>
    <w:rsid w:val="00D93566"/>
    <w:rsid w:val="00E1003C"/>
    <w:rsid w:val="00E153EE"/>
    <w:rsid w:val="00E278EB"/>
    <w:rsid w:val="00E36848"/>
    <w:rsid w:val="00F343A4"/>
    <w:rsid w:val="00F7113E"/>
    <w:rsid w:val="00F83D13"/>
    <w:rsid w:val="00FB6072"/>
    <w:rsid w:val="00FF6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D7363C"/>
  <w15:chartTrackingRefBased/>
  <w15:docId w15:val="{16E851F9-221F-432D-BE76-222479DA40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E36FC"/>
    <w:pPr>
      <w:spacing w:before="240" w:after="240"/>
    </w:pPr>
    <w:rPr>
      <w:rFonts w:ascii="Verdana" w:hAnsi="Verdana"/>
      <w:color w:val="01272C" w:themeColor="text1"/>
      <w:sz w:val="20"/>
      <w:lang w:val="nl-NL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4A3D02"/>
    <w:pPr>
      <w:keepNext/>
      <w:keepLines/>
      <w:spacing w:before="360"/>
      <w:outlineLvl w:val="0"/>
    </w:pPr>
    <w:rPr>
      <w:rFonts w:eastAsiaTheme="majorEastAsia" w:cstheme="majorBidi"/>
      <w:b/>
      <w:color w:val="248FAF"/>
      <w:sz w:val="56"/>
      <w:szCs w:val="32"/>
    </w:rPr>
  </w:style>
  <w:style w:type="paragraph" w:styleId="Kop2">
    <w:name w:val="heading 2"/>
    <w:basedOn w:val="Standaard"/>
    <w:next w:val="Standaard"/>
    <w:link w:val="Kop2Char"/>
    <w:autoRedefine/>
    <w:uiPriority w:val="9"/>
    <w:unhideWhenUsed/>
    <w:qFormat/>
    <w:rsid w:val="006B6972"/>
    <w:pPr>
      <w:keepNext/>
      <w:keepLines/>
      <w:spacing w:after="0"/>
      <w:outlineLvl w:val="1"/>
    </w:pPr>
    <w:rPr>
      <w:rFonts w:eastAsiaTheme="majorEastAsia" w:cs="Times New Roman (Koppen CS)"/>
      <w:b/>
      <w:color w:val="248FAF"/>
      <w:sz w:val="36"/>
      <w:szCs w:val="26"/>
    </w:rPr>
  </w:style>
  <w:style w:type="paragraph" w:styleId="Kop3">
    <w:name w:val="heading 3"/>
    <w:basedOn w:val="Standaard"/>
    <w:next w:val="Standaard"/>
    <w:link w:val="Kop3Char"/>
    <w:autoRedefine/>
    <w:uiPriority w:val="9"/>
    <w:unhideWhenUsed/>
    <w:qFormat/>
    <w:rsid w:val="004A3D02"/>
    <w:pPr>
      <w:keepNext/>
      <w:keepLines/>
      <w:spacing w:before="120" w:after="120"/>
      <w:outlineLvl w:val="2"/>
    </w:pPr>
    <w:rPr>
      <w:rFonts w:eastAsiaTheme="majorEastAsia" w:cs="Times New Roman (Koppen CS)"/>
      <w:color w:val="DE5C2B"/>
      <w:spacing w:val="20"/>
      <w:sz w:val="36"/>
    </w:rPr>
  </w:style>
  <w:style w:type="paragraph" w:styleId="Kop4">
    <w:name w:val="heading 4"/>
    <w:basedOn w:val="Standaard"/>
    <w:next w:val="Standaard"/>
    <w:link w:val="Kop4Char"/>
    <w:autoRedefine/>
    <w:uiPriority w:val="9"/>
    <w:unhideWhenUsed/>
    <w:qFormat/>
    <w:rsid w:val="006B6972"/>
    <w:pPr>
      <w:keepNext/>
      <w:keepLines/>
      <w:spacing w:after="120"/>
      <w:outlineLvl w:val="3"/>
    </w:pPr>
    <w:rPr>
      <w:rFonts w:eastAsiaTheme="majorEastAsia" w:cs="Times New Roman (Koppen CS)"/>
      <w:b/>
      <w:iCs/>
      <w:color w:val="248FAF"/>
      <w:spacing w:val="26"/>
    </w:rPr>
  </w:style>
  <w:style w:type="paragraph" w:styleId="Kop5">
    <w:name w:val="heading 5"/>
    <w:basedOn w:val="Kop4"/>
    <w:next w:val="Standaard"/>
    <w:link w:val="Kop5Char"/>
    <w:autoRedefine/>
    <w:uiPriority w:val="9"/>
    <w:unhideWhenUsed/>
    <w:qFormat/>
    <w:rsid w:val="006E36FC"/>
    <w:pPr>
      <w:spacing w:before="40" w:after="0"/>
      <w:outlineLvl w:val="4"/>
    </w:pPr>
    <w:rPr>
      <w:b w:val="0"/>
      <w:color w:val="DF5C2C" w:themeColor="accent1"/>
      <w:szCs w:val="26"/>
    </w:rPr>
  </w:style>
  <w:style w:type="paragraph" w:styleId="Kop6">
    <w:name w:val="heading 6"/>
    <w:basedOn w:val="Kop5"/>
    <w:next w:val="Standaard"/>
    <w:link w:val="Kop6Char"/>
    <w:autoRedefine/>
    <w:uiPriority w:val="9"/>
    <w:unhideWhenUsed/>
    <w:qFormat/>
    <w:rsid w:val="00B77501"/>
    <w:pPr>
      <w:outlineLvl w:val="5"/>
    </w:pPr>
    <w:rPr>
      <w:i/>
      <w:color w:val="48A3C9" w:themeColor="accent5"/>
    </w:rPr>
  </w:style>
  <w:style w:type="paragraph" w:styleId="Kop7">
    <w:name w:val="heading 7"/>
    <w:basedOn w:val="Kop6"/>
    <w:next w:val="Standaard"/>
    <w:link w:val="Kop7Char"/>
    <w:uiPriority w:val="9"/>
    <w:semiHidden/>
    <w:unhideWhenUsed/>
    <w:qFormat/>
    <w:rsid w:val="006E36FC"/>
    <w:pPr>
      <w:outlineLvl w:val="6"/>
    </w:pPr>
    <w:rPr>
      <w:rFonts w:cstheme="majorBidi"/>
      <w:iCs w:val="0"/>
      <w:color w:val="732B11" w:themeColor="accent1" w:themeShade="7F"/>
    </w:rPr>
  </w:style>
  <w:style w:type="paragraph" w:styleId="Kop8">
    <w:name w:val="heading 8"/>
    <w:basedOn w:val="Kop7"/>
    <w:next w:val="Standaard"/>
    <w:link w:val="Kop8Char"/>
    <w:autoRedefine/>
    <w:uiPriority w:val="9"/>
    <w:semiHidden/>
    <w:unhideWhenUsed/>
    <w:qFormat/>
    <w:rsid w:val="006E36FC"/>
    <w:pPr>
      <w:outlineLvl w:val="7"/>
    </w:pPr>
    <w:rPr>
      <w:color w:val="026471" w:themeColor="text1" w:themeTint="D8"/>
      <w:szCs w:val="21"/>
    </w:rPr>
  </w:style>
  <w:style w:type="paragraph" w:styleId="Kop9">
    <w:name w:val="heading 9"/>
    <w:basedOn w:val="Kop8"/>
    <w:next w:val="Standaard"/>
    <w:link w:val="Kop9Char"/>
    <w:autoRedefine/>
    <w:uiPriority w:val="9"/>
    <w:semiHidden/>
    <w:unhideWhenUsed/>
    <w:qFormat/>
    <w:rsid w:val="006E36FC"/>
    <w:pPr>
      <w:outlineLvl w:val="8"/>
    </w:pPr>
    <w:rPr>
      <w:iCs/>
      <w:color w:val="FFD544" w:themeColor="accent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A3D02"/>
    <w:rPr>
      <w:rFonts w:ascii="Verdana" w:eastAsiaTheme="majorEastAsia" w:hAnsi="Verdana" w:cstheme="majorBidi"/>
      <w:b/>
      <w:noProof w:val="0"/>
      <w:color w:val="248FAF"/>
      <w:sz w:val="56"/>
      <w:szCs w:val="32"/>
      <w:lang w:val="nl-NL"/>
    </w:rPr>
  </w:style>
  <w:style w:type="character" w:customStyle="1" w:styleId="Kop2Char">
    <w:name w:val="Kop 2 Char"/>
    <w:basedOn w:val="Standaardalinea-lettertype"/>
    <w:link w:val="Kop2"/>
    <w:uiPriority w:val="9"/>
    <w:rsid w:val="006B6972"/>
    <w:rPr>
      <w:rFonts w:ascii="Verdana" w:eastAsiaTheme="majorEastAsia" w:hAnsi="Verdana" w:cs="Times New Roman (Koppen CS)"/>
      <w:b/>
      <w:noProof w:val="0"/>
      <w:color w:val="248FAF"/>
      <w:sz w:val="36"/>
      <w:szCs w:val="26"/>
      <w:lang w:val="nl-NL"/>
    </w:rPr>
  </w:style>
  <w:style w:type="character" w:customStyle="1" w:styleId="Kop3Char">
    <w:name w:val="Kop 3 Char"/>
    <w:basedOn w:val="Standaardalinea-lettertype"/>
    <w:link w:val="Kop3"/>
    <w:uiPriority w:val="9"/>
    <w:rsid w:val="004A3D02"/>
    <w:rPr>
      <w:rFonts w:ascii="Verdana" w:eastAsiaTheme="majorEastAsia" w:hAnsi="Verdana" w:cs="Times New Roman (Koppen CS)"/>
      <w:noProof w:val="0"/>
      <w:color w:val="DE5C2B"/>
      <w:spacing w:val="20"/>
      <w:sz w:val="36"/>
      <w:lang w:val="nl-NL"/>
    </w:rPr>
  </w:style>
  <w:style w:type="character" w:customStyle="1" w:styleId="Kop4Char">
    <w:name w:val="Kop 4 Char"/>
    <w:basedOn w:val="Standaardalinea-lettertype"/>
    <w:link w:val="Kop4"/>
    <w:uiPriority w:val="9"/>
    <w:rsid w:val="006B6972"/>
    <w:rPr>
      <w:rFonts w:ascii="Verdana" w:eastAsiaTheme="majorEastAsia" w:hAnsi="Verdana" w:cs="Times New Roman (Koppen CS)"/>
      <w:b/>
      <w:iCs/>
      <w:noProof w:val="0"/>
      <w:color w:val="248FAF"/>
      <w:spacing w:val="26"/>
      <w:sz w:val="20"/>
      <w:lang w:val="nl-NL"/>
    </w:rPr>
  </w:style>
  <w:style w:type="character" w:styleId="Subtielebenadrukking">
    <w:name w:val="Subtle Emphasis"/>
    <w:basedOn w:val="Standaardalinea-lettertype"/>
    <w:uiPriority w:val="19"/>
    <w:qFormat/>
    <w:rsid w:val="00943775"/>
    <w:rPr>
      <w:rFonts w:ascii="Verdana" w:hAnsi="Verdana"/>
      <w:i/>
      <w:iCs/>
      <w:noProof w:val="0"/>
      <w:color w:val="F07F3C" w:themeColor="accent2"/>
      <w:sz w:val="20"/>
      <w:lang w:val="nl-NL"/>
    </w:rPr>
  </w:style>
  <w:style w:type="character" w:customStyle="1" w:styleId="A16">
    <w:name w:val="A16"/>
    <w:uiPriority w:val="99"/>
    <w:rsid w:val="004C7B8D"/>
    <w:rPr>
      <w:rFonts w:cs="Verdana"/>
      <w:color w:val="221E1F"/>
      <w:sz w:val="20"/>
      <w:szCs w:val="20"/>
    </w:rPr>
  </w:style>
  <w:style w:type="character" w:styleId="Zwaar">
    <w:name w:val="Strong"/>
    <w:basedOn w:val="Standaardalinea-lettertype"/>
    <w:uiPriority w:val="22"/>
    <w:qFormat/>
    <w:rsid w:val="004A3D02"/>
    <w:rPr>
      <w:rFonts w:ascii="Verdana" w:hAnsi="Verdana"/>
      <w:b/>
      <w:bCs/>
      <w:noProof w:val="0"/>
      <w:sz w:val="20"/>
      <w:lang w:val="nl-NL"/>
    </w:rPr>
  </w:style>
  <w:style w:type="paragraph" w:customStyle="1" w:styleId="BasicParagraph">
    <w:name w:val="[Basic Paragraph]"/>
    <w:basedOn w:val="Standaard"/>
    <w:uiPriority w:val="99"/>
    <w:rsid w:val="00AF2D54"/>
    <w:pPr>
      <w:autoSpaceDE w:val="0"/>
      <w:autoSpaceDN w:val="0"/>
      <w:adjustRightInd w:val="0"/>
      <w:spacing w:before="0" w:after="0" w:line="288" w:lineRule="auto"/>
      <w:textAlignment w:val="center"/>
    </w:pPr>
    <w:rPr>
      <w:rFonts w:cs="MinionPro-Regular"/>
      <w:color w:val="00566B" w:themeColor="text2"/>
    </w:rPr>
  </w:style>
  <w:style w:type="paragraph" w:styleId="Koptekst">
    <w:name w:val="header"/>
    <w:basedOn w:val="Standaard"/>
    <w:link w:val="KoptekstChar"/>
    <w:uiPriority w:val="99"/>
    <w:unhideWhenUsed/>
    <w:rsid w:val="00A83554"/>
    <w:pPr>
      <w:tabs>
        <w:tab w:val="center" w:pos="4536"/>
        <w:tab w:val="right" w:pos="9072"/>
      </w:tabs>
      <w:spacing w:before="0" w:after="0"/>
    </w:pPr>
  </w:style>
  <w:style w:type="character" w:customStyle="1" w:styleId="KoptekstChar">
    <w:name w:val="Koptekst Char"/>
    <w:basedOn w:val="Standaardalinea-lettertype"/>
    <w:link w:val="Koptekst"/>
    <w:uiPriority w:val="99"/>
    <w:rsid w:val="00A83554"/>
    <w:rPr>
      <w:rFonts w:ascii="Verdana" w:hAnsi="Verdana"/>
      <w:noProof w:val="0"/>
      <w:sz w:val="20"/>
      <w:lang w:val="nl-NL"/>
    </w:rPr>
  </w:style>
  <w:style w:type="paragraph" w:styleId="Voettekst">
    <w:name w:val="footer"/>
    <w:basedOn w:val="Standaard"/>
    <w:link w:val="VoettekstChar"/>
    <w:autoRedefine/>
    <w:uiPriority w:val="99"/>
    <w:unhideWhenUsed/>
    <w:qFormat/>
    <w:rsid w:val="004A3D02"/>
    <w:pPr>
      <w:tabs>
        <w:tab w:val="center" w:pos="4536"/>
        <w:tab w:val="right" w:pos="9072"/>
      </w:tabs>
      <w:spacing w:before="0" w:after="0"/>
    </w:pPr>
    <w:rPr>
      <w:sz w:val="16"/>
    </w:rPr>
  </w:style>
  <w:style w:type="character" w:customStyle="1" w:styleId="VoettekstChar">
    <w:name w:val="Voettekst Char"/>
    <w:basedOn w:val="Standaardalinea-lettertype"/>
    <w:link w:val="Voettekst"/>
    <w:uiPriority w:val="99"/>
    <w:rsid w:val="004A3D02"/>
    <w:rPr>
      <w:rFonts w:ascii="Verdana" w:hAnsi="Verdana"/>
      <w:noProof w:val="0"/>
      <w:sz w:val="16"/>
      <w:lang w:val="nl-NL"/>
    </w:rPr>
  </w:style>
  <w:style w:type="paragraph" w:styleId="Geenafstand">
    <w:name w:val="No Spacing"/>
    <w:uiPriority w:val="1"/>
    <w:qFormat/>
    <w:rsid w:val="006E36FC"/>
    <w:rPr>
      <w:rFonts w:ascii="Verdana" w:hAnsi="Verdana"/>
      <w:color w:val="01272C" w:themeColor="text1"/>
      <w:sz w:val="20"/>
      <w:lang w:val="nl-NL"/>
    </w:rPr>
  </w:style>
  <w:style w:type="character" w:styleId="Nadruk">
    <w:name w:val="Emphasis"/>
    <w:basedOn w:val="Standaardalinea-lettertype"/>
    <w:uiPriority w:val="20"/>
    <w:qFormat/>
    <w:rsid w:val="00943775"/>
    <w:rPr>
      <w:rFonts w:ascii="Verdana" w:hAnsi="Verdana"/>
      <w:i/>
      <w:iCs/>
      <w:noProof w:val="0"/>
      <w:color w:val="DF5C2C" w:themeColor="accent1"/>
      <w:sz w:val="20"/>
      <w:lang w:val="nl-NL"/>
    </w:rPr>
  </w:style>
  <w:style w:type="character" w:customStyle="1" w:styleId="Kop5Char">
    <w:name w:val="Kop 5 Char"/>
    <w:basedOn w:val="Standaardalinea-lettertype"/>
    <w:link w:val="Kop5"/>
    <w:uiPriority w:val="9"/>
    <w:rsid w:val="006E36FC"/>
    <w:rPr>
      <w:rFonts w:ascii="Verdana" w:eastAsiaTheme="majorEastAsia" w:hAnsi="Verdana" w:cs="Times New Roman (Koppen CS)"/>
      <w:iCs/>
      <w:noProof w:val="0"/>
      <w:color w:val="DF5C2C" w:themeColor="accent1"/>
      <w:spacing w:val="26"/>
      <w:sz w:val="20"/>
      <w:szCs w:val="26"/>
      <w:lang w:val="nl-NL"/>
    </w:rPr>
  </w:style>
  <w:style w:type="character" w:customStyle="1" w:styleId="Kop6Char">
    <w:name w:val="Kop 6 Char"/>
    <w:basedOn w:val="Standaardalinea-lettertype"/>
    <w:link w:val="Kop6"/>
    <w:uiPriority w:val="9"/>
    <w:rsid w:val="00B77501"/>
    <w:rPr>
      <w:rFonts w:ascii="Verdana" w:eastAsiaTheme="majorEastAsia" w:hAnsi="Verdana" w:cstheme="majorBidi"/>
      <w:i/>
      <w:iCs/>
      <w:noProof w:val="0"/>
      <w:color w:val="48A3C9" w:themeColor="accent5"/>
      <w:spacing w:val="26"/>
      <w:sz w:val="20"/>
      <w:szCs w:val="26"/>
      <w:lang w:val="nl-NL"/>
    </w:rPr>
  </w:style>
  <w:style w:type="character" w:styleId="Hyperlink">
    <w:name w:val="Hyperlink"/>
    <w:basedOn w:val="Standaardalinea-lettertype"/>
    <w:uiPriority w:val="99"/>
    <w:unhideWhenUsed/>
    <w:rsid w:val="00E153EE"/>
    <w:rPr>
      <w:rFonts w:ascii="Verdana" w:hAnsi="Verdana"/>
      <w:b/>
      <w:noProof w:val="0"/>
      <w:color w:val="F07F3C" w:themeColor="accent2"/>
      <w:sz w:val="20"/>
      <w:u w:val="single"/>
      <w:lang w:val="nl-NL"/>
    </w:rPr>
  </w:style>
  <w:style w:type="character" w:styleId="Intensievebenadrukking">
    <w:name w:val="Intense Emphasis"/>
    <w:basedOn w:val="Standaardalinea-lettertype"/>
    <w:uiPriority w:val="21"/>
    <w:qFormat/>
    <w:rsid w:val="00943775"/>
    <w:rPr>
      <w:rFonts w:ascii="Verdana" w:hAnsi="Verdana"/>
      <w:i/>
      <w:iCs/>
      <w:noProof w:val="0"/>
      <w:color w:val="AD411A" w:themeColor="accent1" w:themeShade="BF"/>
      <w:sz w:val="20"/>
      <w:lang w:val="nl-NL"/>
    </w:rPr>
  </w:style>
  <w:style w:type="paragraph" w:styleId="Citaat">
    <w:name w:val="Quote"/>
    <w:aliases w:val="Citaat met auteur"/>
    <w:basedOn w:val="Standaard"/>
    <w:next w:val="Auteurcitaat"/>
    <w:link w:val="CitaatChar"/>
    <w:autoRedefine/>
    <w:uiPriority w:val="29"/>
    <w:qFormat/>
    <w:rsid w:val="006E36FC"/>
    <w:pPr>
      <w:pBdr>
        <w:top w:val="single" w:sz="48" w:space="1" w:color="48A3C9" w:themeColor="accent5"/>
        <w:left w:val="single" w:sz="48" w:space="4" w:color="48A3C9" w:themeColor="accent5"/>
        <w:bottom w:val="single" w:sz="48" w:space="1" w:color="48A3C9" w:themeColor="accent5"/>
        <w:right w:val="single" w:sz="48" w:space="4" w:color="48A3C9" w:themeColor="accent5"/>
      </w:pBdr>
      <w:shd w:val="clear" w:color="auto" w:fill="48A3C9" w:themeFill="accent5"/>
      <w:spacing w:before="200" w:after="160"/>
      <w:ind w:right="2268"/>
    </w:pPr>
    <w:rPr>
      <w:iCs/>
      <w:color w:val="FCFAED" w:themeColor="background1"/>
      <w:sz w:val="24"/>
    </w:rPr>
  </w:style>
  <w:style w:type="character" w:customStyle="1" w:styleId="CitaatChar">
    <w:name w:val="Citaat Char"/>
    <w:aliases w:val="Citaat met auteur Char"/>
    <w:basedOn w:val="Standaardalinea-lettertype"/>
    <w:link w:val="Citaat"/>
    <w:uiPriority w:val="29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paragraph" w:styleId="Bloktekst">
    <w:name w:val="Block Text"/>
    <w:basedOn w:val="Standaard"/>
    <w:autoRedefine/>
    <w:uiPriority w:val="99"/>
    <w:unhideWhenUsed/>
    <w:qFormat/>
    <w:rsid w:val="00A11284"/>
    <w:pPr>
      <w:pBdr>
        <w:top w:val="single" w:sz="2" w:space="10" w:color="00566B" w:themeColor="text2"/>
        <w:left w:val="single" w:sz="2" w:space="10" w:color="00566B" w:themeColor="text2"/>
        <w:bottom w:val="single" w:sz="2" w:space="10" w:color="00566B" w:themeColor="text2"/>
        <w:right w:val="single" w:sz="2" w:space="10" w:color="00566B" w:themeColor="text2"/>
      </w:pBdr>
      <w:shd w:val="clear" w:color="auto" w:fill="00566B" w:themeFill="text2"/>
    </w:pPr>
    <w:rPr>
      <w:rFonts w:eastAsiaTheme="minorEastAsia"/>
      <w:iCs/>
      <w:color w:val="FCFAED" w:themeColor="background1"/>
    </w:rPr>
  </w:style>
  <w:style w:type="character" w:customStyle="1" w:styleId="Markering">
    <w:name w:val="Markering"/>
    <w:basedOn w:val="Standaardalinea-lettertype"/>
    <w:uiPriority w:val="1"/>
    <w:qFormat/>
    <w:rsid w:val="00B77501"/>
    <w:rPr>
      <w:rFonts w:ascii="Verdana" w:hAnsi="Verdana"/>
      <w:b w:val="0"/>
      <w:noProof w:val="0"/>
      <w:color w:val="FCFAED" w:themeColor="background1"/>
      <w:sz w:val="20"/>
      <w:bdr w:val="none" w:sz="0" w:space="0" w:color="auto"/>
      <w:shd w:val="clear" w:color="auto" w:fill="DF5C2C" w:themeFill="accent1"/>
      <w:lang w:val="nl-NL"/>
    </w:rPr>
  </w:style>
  <w:style w:type="paragraph" w:customStyle="1" w:styleId="Opsomming">
    <w:name w:val="Opsomming"/>
    <w:basedOn w:val="Standaard"/>
    <w:next w:val="Standaard"/>
    <w:link w:val="OpsommingChar"/>
    <w:autoRedefine/>
    <w:qFormat/>
    <w:rsid w:val="00E153EE"/>
    <w:pPr>
      <w:numPr>
        <w:numId w:val="2"/>
      </w:numPr>
    </w:pPr>
  </w:style>
  <w:style w:type="paragraph" w:styleId="Datum">
    <w:name w:val="Date"/>
    <w:basedOn w:val="Standaard"/>
    <w:next w:val="Standaard"/>
    <w:link w:val="DatumChar"/>
    <w:uiPriority w:val="99"/>
    <w:unhideWhenUsed/>
    <w:rsid w:val="00B77501"/>
  </w:style>
  <w:style w:type="character" w:customStyle="1" w:styleId="DatumChar">
    <w:name w:val="Datum Char"/>
    <w:basedOn w:val="Standaardalinea-lettertype"/>
    <w:link w:val="Datum"/>
    <w:uiPriority w:val="99"/>
    <w:rsid w:val="00B77501"/>
    <w:rPr>
      <w:rFonts w:ascii="Verdana" w:hAnsi="Verdana"/>
      <w:noProof w:val="0"/>
      <w:color w:val="01272C" w:themeColor="text1"/>
      <w:sz w:val="20"/>
      <w:lang w:val="nl-NL"/>
    </w:rPr>
  </w:style>
  <w:style w:type="paragraph" w:customStyle="1" w:styleId="Opsommingoranjeaccent">
    <w:name w:val="Opsomming oranje accent"/>
    <w:basedOn w:val="Opsomming"/>
    <w:next w:val="Standaard"/>
    <w:link w:val="OpsommingoranjeaccentChar"/>
    <w:autoRedefine/>
    <w:qFormat/>
    <w:rsid w:val="00AF2D54"/>
    <w:pPr>
      <w:numPr>
        <w:numId w:val="3"/>
      </w:numPr>
    </w:pPr>
    <w:rPr>
      <w:color w:val="F07F3C" w:themeColor="accent2"/>
    </w:rPr>
  </w:style>
  <w:style w:type="table" w:styleId="Tabelraster">
    <w:name w:val="Table Grid"/>
    <w:basedOn w:val="Standaardtabel"/>
    <w:uiPriority w:val="59"/>
    <w:rsid w:val="00B775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Koptekstsoortdocument">
    <w:name w:val="Koptekst_soort document"/>
    <w:basedOn w:val="Geenafstand"/>
    <w:next w:val="Geenafstand"/>
    <w:autoRedefine/>
    <w:qFormat/>
    <w:rsid w:val="003D060A"/>
    <w:rPr>
      <w:rFonts w:cs="Times New Roman (Hoofdtekst CS)"/>
      <w:color w:val="F07F3C" w:themeColor="accent2"/>
      <w:sz w:val="24"/>
    </w:rPr>
  </w:style>
  <w:style w:type="paragraph" w:customStyle="1" w:styleId="Kopteksteventueleondertitel">
    <w:name w:val="Koptekst_eventuele ondertitel"/>
    <w:basedOn w:val="Geenafstand"/>
    <w:next w:val="Geenafstand"/>
    <w:autoRedefine/>
    <w:qFormat/>
    <w:rsid w:val="003D060A"/>
    <w:rPr>
      <w:b/>
      <w:color w:val="48A3C9" w:themeColor="accent5"/>
      <w:sz w:val="28"/>
    </w:rPr>
  </w:style>
  <w:style w:type="paragraph" w:customStyle="1" w:styleId="Auteurcitaat">
    <w:name w:val="Auteur citaat"/>
    <w:basedOn w:val="Citaat"/>
    <w:next w:val="Standaard"/>
    <w:link w:val="AuteurcitaatChar"/>
    <w:autoRedefine/>
    <w:qFormat/>
    <w:rsid w:val="00B77501"/>
    <w:rPr>
      <w:b/>
      <w:sz w:val="18"/>
    </w:rPr>
  </w:style>
  <w:style w:type="paragraph" w:styleId="Titel">
    <w:name w:val="Title"/>
    <w:aliases w:val="Titel van document voorblad"/>
    <w:basedOn w:val="Standaard"/>
    <w:next w:val="Standaard"/>
    <w:link w:val="TitelChar"/>
    <w:uiPriority w:val="10"/>
    <w:rsid w:val="00943775"/>
    <w:pPr>
      <w:spacing w:before="0" w:after="0"/>
      <w:contextualSpacing/>
    </w:pPr>
    <w:rPr>
      <w:rFonts w:eastAsiaTheme="majorEastAsia" w:cstheme="majorBidi"/>
      <w:b/>
      <w:spacing w:val="-10"/>
      <w:kern w:val="28"/>
      <w:sz w:val="96"/>
      <w:szCs w:val="56"/>
    </w:rPr>
  </w:style>
  <w:style w:type="character" w:customStyle="1" w:styleId="TitelChar">
    <w:name w:val="Titel Char"/>
    <w:aliases w:val="Titel van document voorblad Char"/>
    <w:basedOn w:val="Standaardalinea-lettertype"/>
    <w:link w:val="Titel"/>
    <w:uiPriority w:val="10"/>
    <w:rsid w:val="00943775"/>
    <w:rPr>
      <w:rFonts w:ascii="Verdana" w:eastAsiaTheme="majorEastAsia" w:hAnsi="Verdana" w:cstheme="majorBidi"/>
      <w:b/>
      <w:noProof w:val="0"/>
      <w:color w:val="01272C" w:themeColor="text1"/>
      <w:spacing w:val="-10"/>
      <w:kern w:val="28"/>
      <w:sz w:val="96"/>
      <w:szCs w:val="56"/>
      <w:lang w:val="nl-NL"/>
    </w:rPr>
  </w:style>
  <w:style w:type="paragraph" w:styleId="Ondertitel">
    <w:name w:val="Subtitle"/>
    <w:aliases w:val="Ondertitel van document voorblad"/>
    <w:basedOn w:val="Standaard"/>
    <w:next w:val="Standaard"/>
    <w:link w:val="OndertitelChar"/>
    <w:uiPriority w:val="11"/>
    <w:qFormat/>
    <w:rsid w:val="00943775"/>
    <w:pPr>
      <w:numPr>
        <w:ilvl w:val="1"/>
      </w:numPr>
      <w:spacing w:after="160"/>
    </w:pPr>
    <w:rPr>
      <w:rFonts w:eastAsiaTheme="minorEastAsia" w:cs="Times New Roman (Hoofdtekst CS)"/>
      <w:caps/>
      <w:color w:val="00566B" w:themeColor="text2"/>
      <w:spacing w:val="15"/>
      <w:sz w:val="40"/>
      <w:szCs w:val="22"/>
    </w:rPr>
  </w:style>
  <w:style w:type="character" w:customStyle="1" w:styleId="OndertitelChar">
    <w:name w:val="Ondertitel Char"/>
    <w:aliases w:val="Ondertitel van document voorblad Char"/>
    <w:basedOn w:val="Standaardalinea-lettertype"/>
    <w:link w:val="Ondertitel"/>
    <w:uiPriority w:val="11"/>
    <w:rsid w:val="00943775"/>
    <w:rPr>
      <w:rFonts w:ascii="Verdana" w:eastAsiaTheme="minorEastAsia" w:hAnsi="Verdana" w:cs="Times New Roman (Hoofdtekst CS)"/>
      <w:caps/>
      <w:noProof w:val="0"/>
      <w:color w:val="00566B" w:themeColor="text2"/>
      <w:spacing w:val="15"/>
      <w:sz w:val="40"/>
      <w:szCs w:val="22"/>
      <w:lang w:val="nl-NL"/>
    </w:rPr>
  </w:style>
  <w:style w:type="paragraph" w:styleId="Duidelijkcitaat">
    <w:name w:val="Intense Quote"/>
    <w:aliases w:val="Duidelijk citaat zonder auteur"/>
    <w:basedOn w:val="Standaard"/>
    <w:next w:val="Auteurcitaat"/>
    <w:link w:val="DuidelijkcitaatChar"/>
    <w:uiPriority w:val="30"/>
    <w:qFormat/>
    <w:rsid w:val="006E36FC"/>
    <w:pPr>
      <w:pBdr>
        <w:top w:val="single" w:sz="48" w:space="10" w:color="48A3C9" w:themeColor="accent5"/>
        <w:left w:val="single" w:sz="48" w:space="4" w:color="48A3C9" w:themeColor="accent5"/>
        <w:bottom w:val="single" w:sz="48" w:space="10" w:color="48A3C9" w:themeColor="accent5"/>
        <w:right w:val="single" w:sz="48" w:space="4" w:color="48A3C9" w:themeColor="accent5"/>
      </w:pBdr>
      <w:shd w:val="clear" w:color="auto" w:fill="48A3C9" w:themeFill="accent5"/>
      <w:spacing w:before="360" w:after="360"/>
      <w:ind w:right="2268"/>
    </w:pPr>
    <w:rPr>
      <w:iCs/>
      <w:color w:val="FCFAED" w:themeColor="background1"/>
      <w:sz w:val="24"/>
    </w:rPr>
  </w:style>
  <w:style w:type="character" w:customStyle="1" w:styleId="DuidelijkcitaatChar">
    <w:name w:val="Duidelijk citaat Char"/>
    <w:aliases w:val="Duidelijk citaat zonder auteur Char"/>
    <w:basedOn w:val="Standaardalinea-lettertype"/>
    <w:link w:val="Duidelijkcitaat"/>
    <w:uiPriority w:val="30"/>
    <w:rsid w:val="006E36FC"/>
    <w:rPr>
      <w:rFonts w:ascii="Verdana" w:hAnsi="Verdana"/>
      <w:iCs/>
      <w:noProof w:val="0"/>
      <w:color w:val="FCFAED" w:themeColor="background1"/>
      <w:sz w:val="20"/>
      <w:shd w:val="clear" w:color="auto" w:fill="48A3C9" w:themeFill="accent5"/>
      <w:lang w:val="nl-NL"/>
    </w:rPr>
  </w:style>
  <w:style w:type="character" w:customStyle="1" w:styleId="AuteurcitaatChar">
    <w:name w:val="Auteur citaat Char"/>
    <w:basedOn w:val="CitaatChar"/>
    <w:link w:val="Auteurcitaat"/>
    <w:rsid w:val="006B6972"/>
    <w:rPr>
      <w:rFonts w:ascii="Verdana" w:hAnsi="Verdana"/>
      <w:b/>
      <w:iCs/>
      <w:noProof w:val="0"/>
      <w:color w:val="FCFAED" w:themeColor="background1"/>
      <w:sz w:val="18"/>
      <w:shd w:val="clear" w:color="auto" w:fill="48A3C9" w:themeFill="accent5"/>
      <w:lang w:val="nl-NL"/>
    </w:rPr>
  </w:style>
  <w:style w:type="paragraph" w:styleId="Lijstalinea">
    <w:name w:val="List Paragraph"/>
    <w:basedOn w:val="Standaard"/>
    <w:uiPriority w:val="34"/>
    <w:qFormat/>
    <w:rsid w:val="00AF2D54"/>
    <w:pPr>
      <w:ind w:left="720"/>
      <w:contextualSpacing/>
    </w:pPr>
  </w:style>
  <w:style w:type="character" w:customStyle="1" w:styleId="OpsommingChar">
    <w:name w:val="Opsomming Char"/>
    <w:basedOn w:val="Standaardalinea-lettertype"/>
    <w:link w:val="Opsomming"/>
    <w:rsid w:val="00AF2D54"/>
    <w:rPr>
      <w:rFonts w:ascii="Verdana" w:hAnsi="Verdana"/>
      <w:noProof w:val="0"/>
      <w:color w:val="01272C" w:themeColor="text1"/>
      <w:sz w:val="20"/>
      <w:lang w:val="nl-NL"/>
    </w:rPr>
  </w:style>
  <w:style w:type="character" w:customStyle="1" w:styleId="OpsommingoranjeaccentChar">
    <w:name w:val="Opsomming oranje accent Char"/>
    <w:basedOn w:val="OpsommingChar"/>
    <w:link w:val="Opsommingoranjeaccent"/>
    <w:rsid w:val="00AF2D54"/>
    <w:rPr>
      <w:rFonts w:ascii="Verdana" w:hAnsi="Verdana"/>
      <w:noProof w:val="0"/>
      <w:color w:val="F07F3C" w:themeColor="accent2"/>
      <w:sz w:val="20"/>
      <w:lang w:val="nl-NL"/>
    </w:rPr>
  </w:style>
  <w:style w:type="paragraph" w:styleId="Kopvaninhoudsopgave">
    <w:name w:val="TOC Heading"/>
    <w:basedOn w:val="Kop1"/>
    <w:next w:val="Standaard"/>
    <w:autoRedefine/>
    <w:uiPriority w:val="39"/>
    <w:semiHidden/>
    <w:unhideWhenUsed/>
    <w:qFormat/>
    <w:rsid w:val="00AF2D54"/>
    <w:pPr>
      <w:spacing w:before="240" w:after="0"/>
      <w:outlineLvl w:val="9"/>
    </w:pPr>
    <w:rPr>
      <w:rFonts w:cs="Times New Roman (Koppen CS)"/>
      <w:color w:val="DF5C2C" w:themeColor="accent1"/>
      <w:sz w:val="32"/>
      <w:lang w:val="nl-BE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6E36FC"/>
    <w:rPr>
      <w:rFonts w:ascii="Verdana" w:eastAsiaTheme="majorEastAsia" w:hAnsi="Verdana" w:cstheme="majorBidi"/>
      <w:i/>
      <w:noProof w:val="0"/>
      <w:color w:val="732B11" w:themeColor="accent1" w:themeShade="7F"/>
      <w:spacing w:val="26"/>
      <w:sz w:val="20"/>
      <w:szCs w:val="26"/>
      <w:lang w:val="nl-NL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6E36FC"/>
    <w:rPr>
      <w:rFonts w:ascii="Verdana" w:eastAsiaTheme="majorEastAsia" w:hAnsi="Verdana" w:cstheme="majorBidi"/>
      <w:i/>
      <w:noProof w:val="0"/>
      <w:color w:val="026471" w:themeColor="text1" w:themeTint="D8"/>
      <w:spacing w:val="26"/>
      <w:sz w:val="20"/>
      <w:szCs w:val="21"/>
      <w:lang w:val="nl-NL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6E36FC"/>
    <w:rPr>
      <w:rFonts w:ascii="Verdana" w:eastAsiaTheme="majorEastAsia" w:hAnsi="Verdana" w:cstheme="majorBidi"/>
      <w:i/>
      <w:iCs/>
      <w:noProof w:val="0"/>
      <w:color w:val="FFD544" w:themeColor="accent4"/>
      <w:spacing w:val="26"/>
      <w:sz w:val="20"/>
      <w:szCs w:val="21"/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E36FC"/>
    <w:pPr>
      <w:spacing w:before="0" w:after="0"/>
    </w:pPr>
    <w:rPr>
      <w:rFonts w:cs="Times New Roman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E36FC"/>
    <w:rPr>
      <w:rFonts w:ascii="Verdana" w:hAnsi="Verdana" w:cs="Times New Roman"/>
      <w:noProof w:val="0"/>
      <w:color w:val="01272C" w:themeColor="text1"/>
      <w:sz w:val="18"/>
      <w:szCs w:val="18"/>
      <w:lang w:val="nl-NL"/>
    </w:rPr>
  </w:style>
  <w:style w:type="paragraph" w:styleId="Afzender">
    <w:name w:val="envelope return"/>
    <w:basedOn w:val="Standaard"/>
    <w:uiPriority w:val="99"/>
    <w:semiHidden/>
    <w:unhideWhenUsed/>
    <w:rsid w:val="006E36FC"/>
    <w:pPr>
      <w:spacing w:before="0" w:after="0"/>
    </w:pPr>
    <w:rPr>
      <w:rFonts w:eastAsiaTheme="majorEastAsia" w:cstheme="majorBidi"/>
      <w:szCs w:val="20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6E36F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134" w:hanging="1134"/>
    </w:pPr>
    <w:rPr>
      <w:rFonts w:eastAsiaTheme="majorEastAsia" w:cstheme="majorBidi"/>
      <w:sz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6E36FC"/>
    <w:rPr>
      <w:rFonts w:ascii="Verdana" w:eastAsiaTheme="majorEastAsia" w:hAnsi="Verdana" w:cstheme="majorBidi"/>
      <w:noProof w:val="0"/>
      <w:color w:val="01272C" w:themeColor="text1"/>
      <w:sz w:val="20"/>
      <w:shd w:val="pct20" w:color="auto" w:fill="auto"/>
      <w:lang w:val="nl-NL"/>
    </w:r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6E36FC"/>
    <w:pPr>
      <w:spacing w:before="0" w:after="0"/>
    </w:pPr>
    <w:rPr>
      <w:sz w:val="26"/>
      <w:szCs w:val="2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6E36FC"/>
    <w:rPr>
      <w:rFonts w:ascii="Verdana" w:hAnsi="Verdana"/>
      <w:noProof w:val="0"/>
      <w:color w:val="01272C" w:themeColor="text1"/>
      <w:sz w:val="26"/>
      <w:szCs w:val="26"/>
      <w:lang w:val="nl-NL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091DE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646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trange.be/zoeken?thema=&amp;duur=All&amp;hoe=All&amp;leeftijd=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gostrange.be/jouw-organisatie-op-gostrangebe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ublic\Documents\sjablonen\JINT_logosonderaankoptekstbovenaan.dotx" TargetMode="External"/></Relationships>
</file>

<file path=word/theme/theme1.xml><?xml version="1.0" encoding="utf-8"?>
<a:theme xmlns:a="http://schemas.openxmlformats.org/drawingml/2006/main" name="Jint-Theme">
  <a:themeElements>
    <a:clrScheme name="Jint-kleuren 1">
      <a:dk1>
        <a:srgbClr val="01272C"/>
      </a:dk1>
      <a:lt1>
        <a:srgbClr val="FCFAED"/>
      </a:lt1>
      <a:dk2>
        <a:srgbClr val="00566B"/>
      </a:dk2>
      <a:lt2>
        <a:srgbClr val="FFF9C5"/>
      </a:lt2>
      <a:accent1>
        <a:srgbClr val="DF5C2C"/>
      </a:accent1>
      <a:accent2>
        <a:srgbClr val="F07F3C"/>
      </a:accent2>
      <a:accent3>
        <a:srgbClr val="FFF041"/>
      </a:accent3>
      <a:accent4>
        <a:srgbClr val="FFD544"/>
      </a:accent4>
      <a:accent5>
        <a:srgbClr val="48A3C9"/>
      </a:accent5>
      <a:accent6>
        <a:srgbClr val="F7AA4E"/>
      </a:accent6>
      <a:hlink>
        <a:srgbClr val="2085A3"/>
      </a:hlink>
      <a:folHlink>
        <a:srgbClr val="F7AA4E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Jint-Theme" id="{DB4858F7-5B29-B447-9CD8-231568D21304}" vid="{A422787B-0559-3341-BC64-75CA5EC5F6C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JINT_logosonderaankoptekstbovenaan</Template>
  <TotalTime>19</TotalTime>
  <Pages>5</Pages>
  <Words>752</Words>
  <Characters>4137</Characters>
  <Application>Microsoft Office Word</Application>
  <DocSecurity>0</DocSecurity>
  <Lines>34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Annelies Stalpaert</dc:creator>
  <cp:keywords/>
  <dc:description/>
  <cp:lastModifiedBy>Rilke Mahieu</cp:lastModifiedBy>
  <cp:revision>6</cp:revision>
  <cp:lastPrinted>2020-04-06T10:54:00Z</cp:lastPrinted>
  <dcterms:created xsi:type="dcterms:W3CDTF">2022-01-19T11:02:00Z</dcterms:created>
  <dcterms:modified xsi:type="dcterms:W3CDTF">2022-01-20T13:13:00Z</dcterms:modified>
</cp:coreProperties>
</file>